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3F88DC4" w:rsidR="0083638B" w:rsidRPr="003817AF" w:rsidRDefault="00645F03" w:rsidP="00B55DE7">
      <w:pPr>
        <w:pStyle w:val="BodyText"/>
        <w:jc w:val="center"/>
        <w:rPr>
          <w:b/>
          <w:sz w:val="28"/>
          <w:szCs w:val="28"/>
        </w:rPr>
      </w:pPr>
      <w:r w:rsidRPr="003817AF">
        <w:rPr>
          <w:b/>
          <w:sz w:val="28"/>
          <w:szCs w:val="28"/>
        </w:rPr>
        <w:t xml:space="preserve">Darwin Initiative </w:t>
      </w:r>
      <w:r w:rsidR="00FD5538">
        <w:rPr>
          <w:b/>
          <w:sz w:val="28"/>
          <w:szCs w:val="28"/>
        </w:rPr>
        <w:t>Capability &amp; Capacity</w:t>
      </w:r>
      <w:r w:rsidR="00D7240B">
        <w:rPr>
          <w:b/>
          <w:sz w:val="28"/>
          <w:szCs w:val="28"/>
        </w:rPr>
        <w:t>:</w:t>
      </w:r>
      <w:r w:rsidR="003817AF" w:rsidRPr="003817AF">
        <w:rPr>
          <w:b/>
          <w:sz w:val="28"/>
          <w:szCs w:val="28"/>
        </w:rPr>
        <w:t xml:space="preserve"> </w:t>
      </w:r>
      <w:r w:rsidRPr="003817AF">
        <w:rPr>
          <w:b/>
          <w:sz w:val="28"/>
          <w:szCs w:val="28"/>
        </w:rPr>
        <w:t>Annual Report</w:t>
      </w:r>
    </w:p>
    <w:p w14:paraId="596ED8AB" w14:textId="164B280D" w:rsidR="004D6AE3"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w:t>
      </w:r>
      <w:hyperlink r:id="rId13" w:history="1">
        <w:r w:rsidR="00F264EA" w:rsidRPr="00BD1B0E">
          <w:rPr>
            <w:rStyle w:val="Hyperlink"/>
            <w:rFonts w:cs="Arial"/>
            <w:sz w:val="20"/>
          </w:rPr>
          <w:t>https://www.darwininitiative.org.uk/resources/information-notes/</w:t>
        </w:r>
      </w:hyperlink>
      <w:r w:rsidRPr="00F706F0">
        <w:rPr>
          <w:rFonts w:cs="Arial"/>
          <w:sz w:val="20"/>
        </w:rPr>
        <w:t>).</w:t>
      </w:r>
      <w:r w:rsidR="005513D5" w:rsidRPr="00684D9D">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523367">
        <w:rPr>
          <w:rFonts w:cs="Arial"/>
          <w:b/>
          <w:bCs/>
          <w:sz w:val="20"/>
        </w:rPr>
        <w:t>of 20 pages</w:t>
      </w:r>
      <w:r w:rsidRPr="0059505E">
        <w:rPr>
          <w:rFonts w:cs="Arial"/>
          <w:sz w:val="20"/>
        </w:rPr>
        <w:t xml:space="preserve"> in length, excluding annexes)</w:t>
      </w:r>
    </w:p>
    <w:p w14:paraId="527C0D94" w14:textId="1366B157"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803F0E">
        <w:rPr>
          <w:b/>
          <w:sz w:val="20"/>
        </w:rPr>
        <w:t>5</w:t>
      </w:r>
    </w:p>
    <w:p w14:paraId="7F2E6C8F" w14:textId="77777777" w:rsidR="004B58CB" w:rsidRDefault="004B58CB" w:rsidP="004B58CB">
      <w:pPr>
        <w:pStyle w:val="Heading1"/>
        <w:numPr>
          <w:ilvl w:val="0"/>
          <w:numId w:val="0"/>
        </w:numPr>
        <w:tabs>
          <w:tab w:val="left" w:pos="720"/>
        </w:tabs>
        <w:ind w:left="851" w:hanging="851"/>
        <w:jc w:val="center"/>
        <w:rPr>
          <w:b w:val="0"/>
          <w:sz w:val="20"/>
        </w:rPr>
      </w:pPr>
      <w:r>
        <w:rPr>
          <w:b w:val="0"/>
          <w:sz w:val="20"/>
        </w:rPr>
        <w:t xml:space="preserve">Submit to: </w:t>
      </w:r>
      <w:hyperlink r:id="rId14" w:history="1">
        <w:r>
          <w:rPr>
            <w:rStyle w:val="Hyperlink"/>
            <w:b w:val="0"/>
            <w:sz w:val="20"/>
          </w:rPr>
          <w:t>BCF-Reports@niras.com</w:t>
        </w:r>
      </w:hyperlink>
      <w:r>
        <w:rPr>
          <w:b w:val="0"/>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71B312AD" w:rsidR="00690358" w:rsidRPr="005475DB" w:rsidRDefault="005E1903" w:rsidP="00E340F4">
            <w:pPr>
              <w:spacing w:after="120"/>
              <w:rPr>
                <w:szCs w:val="22"/>
              </w:rPr>
            </w:pPr>
            <w:r w:rsidRPr="005475DB">
              <w:rPr>
                <w:szCs w:val="22"/>
              </w:rPr>
              <w:t xml:space="preserve">Lead </w:t>
            </w:r>
            <w:r w:rsidR="00803F0E">
              <w:rPr>
                <w:szCs w:val="22"/>
              </w:rPr>
              <w:t>Organisation</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6DB877C2"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7D0634B5" w:rsidR="00690358" w:rsidRPr="00C5376C" w:rsidRDefault="00690358" w:rsidP="00CB1AAB">
            <w:pPr>
              <w:spacing w:after="120"/>
              <w:rPr>
                <w:szCs w:val="22"/>
              </w:rPr>
            </w:pPr>
            <w:r w:rsidRPr="00C5376C">
              <w:rPr>
                <w:szCs w:val="22"/>
              </w:rPr>
              <w:t>Darwin</w:t>
            </w:r>
            <w:r w:rsidR="00523367">
              <w:rPr>
                <w:szCs w:val="22"/>
              </w:rPr>
              <w:t xml:space="preserve"> </w:t>
            </w:r>
            <w:r w:rsidR="00402BA2">
              <w:rPr>
                <w:szCs w:val="22"/>
              </w:rPr>
              <w:t>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11AFEC10"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803F0E">
              <w:rPr>
                <w:szCs w:val="22"/>
              </w:rPr>
              <w:t>4</w:t>
            </w:r>
            <w:r w:rsidR="00B55DE7">
              <w:rPr>
                <w:szCs w:val="22"/>
              </w:rPr>
              <w:t xml:space="preserve"> – </w:t>
            </w:r>
            <w:r w:rsidR="00BB505E" w:rsidRPr="00C5376C">
              <w:rPr>
                <w:szCs w:val="22"/>
              </w:rPr>
              <w:t>Mar 20</w:t>
            </w:r>
            <w:r w:rsidR="0057680C">
              <w:rPr>
                <w:szCs w:val="22"/>
              </w:rPr>
              <w:t>2</w:t>
            </w:r>
            <w:r w:rsidR="00803F0E">
              <w:rPr>
                <w:szCs w:val="22"/>
              </w:rPr>
              <w:t>5</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4D6DB2"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r w:rsidR="00E21C0B" w:rsidRPr="0009579C">
              <w:rPr>
                <w:szCs w:val="22"/>
                <w:lang w:val="nl-NL"/>
              </w:rPr>
              <w:t>social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520F2B73" w:rsidR="003B5A82" w:rsidRDefault="00A22A19" w:rsidP="003B5A82">
      <w:pPr>
        <w:pStyle w:val="BodyText2"/>
        <w:rPr>
          <w:b/>
          <w:sz w:val="22"/>
        </w:rPr>
      </w:pPr>
      <w:r>
        <w:rPr>
          <w:b/>
          <w:sz w:val="22"/>
        </w:rPr>
        <w:t>General Guidance</w:t>
      </w:r>
      <w:r w:rsidR="0083638B" w:rsidRPr="000E317E">
        <w:rPr>
          <w:b/>
          <w:sz w:val="22"/>
        </w:rPr>
        <w:t xml:space="preserve">: </w:t>
      </w:r>
    </w:p>
    <w:p w14:paraId="5A421EB2" w14:textId="77777777" w:rsidR="00A22A19" w:rsidRPr="00823F3B" w:rsidRDefault="003B5A82" w:rsidP="00823F3B">
      <w:pPr>
        <w:pStyle w:val="BodyText2"/>
        <w:numPr>
          <w:ilvl w:val="0"/>
          <w:numId w:val="26"/>
        </w:numPr>
        <w:rPr>
          <w:rFonts w:cs="Arial"/>
          <w:sz w:val="22"/>
          <w:szCs w:val="22"/>
        </w:rPr>
      </w:pPr>
      <w:r w:rsidRPr="00823F3B">
        <w:rPr>
          <w:rFonts w:cs="Arial"/>
          <w:sz w:val="22"/>
          <w:szCs w:val="22"/>
        </w:rPr>
        <w:t xml:space="preserve">Please ensure you have selected the correct template for your project </w:t>
      </w:r>
    </w:p>
    <w:p w14:paraId="5DDB4387" w14:textId="77777777" w:rsidR="00784B7E" w:rsidRPr="00FA1FA3" w:rsidRDefault="00784B7E" w:rsidP="00823F3B">
      <w:pPr>
        <w:pStyle w:val="BodyText2"/>
        <w:numPr>
          <w:ilvl w:val="0"/>
          <w:numId w:val="26"/>
        </w:numPr>
        <w:rPr>
          <w:rFonts w:cs="Arial"/>
          <w:b/>
          <w:bCs/>
          <w:sz w:val="22"/>
          <w:szCs w:val="22"/>
        </w:rPr>
      </w:pPr>
      <w:r w:rsidRPr="00823F3B">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FA1FA3">
        <w:rPr>
          <w:rFonts w:cs="Arial"/>
          <w:b/>
          <w:bCs/>
          <w:sz w:val="22"/>
          <w:szCs w:val="22"/>
        </w:rPr>
        <w:t>Please remove the blue guidance notes from all sections before submission.</w:t>
      </w:r>
    </w:p>
    <w:p w14:paraId="3FBA8A9A"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Your report will be published on the Darwin Initiative website. If there is any confidential or sensitive information within the report that you do not wish to be shared on our website, please ensure you clearly highlight this.</w:t>
      </w:r>
    </w:p>
    <w:p w14:paraId="726419BF"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Project partners should play an active role in writing this report.</w:t>
      </w:r>
    </w:p>
    <w:p w14:paraId="48B084A2" w14:textId="4B683510" w:rsidR="00784B7E" w:rsidRDefault="00784B7E" w:rsidP="00741753">
      <w:pPr>
        <w:pStyle w:val="BodyText2"/>
        <w:rPr>
          <w:sz w:val="22"/>
        </w:rPr>
      </w:pPr>
      <w:r w:rsidRPr="00784B7E">
        <w:rPr>
          <w:b/>
          <w:bCs/>
          <w:sz w:val="22"/>
        </w:rPr>
        <w:t>Provision of evidence</w:t>
      </w:r>
      <w:r w:rsidRPr="00D7240B">
        <w:rPr>
          <w:b/>
          <w:bCs/>
          <w:sz w:val="22"/>
        </w:rPr>
        <w:t>:</w:t>
      </w:r>
    </w:p>
    <w:p w14:paraId="79EC2C0E" w14:textId="5FA4C5B0" w:rsidR="00741753" w:rsidRDefault="00741753" w:rsidP="00741753">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D7240B">
        <w:rPr>
          <w:sz w:val="22"/>
        </w:rPr>
        <w:t>this</w:t>
      </w:r>
      <w:r>
        <w:rPr>
          <w:sz w:val="22"/>
        </w:rPr>
        <w:t xml:space="preserve"> report. The review acts as an independent viewpoint of whether the project is making the progress it states based upon the report and associated evidence submitted</w:t>
      </w:r>
      <w:r w:rsidR="00784B7E">
        <w:rPr>
          <w:sz w:val="22"/>
        </w:rPr>
        <w:t xml:space="preserve"> with this report</w:t>
      </w:r>
      <w:r>
        <w:rPr>
          <w:sz w:val="22"/>
        </w:rPr>
        <w:t xml:space="preserve">. </w:t>
      </w:r>
    </w:p>
    <w:p w14:paraId="28BA299A" w14:textId="2567670F" w:rsidR="001A10E7" w:rsidRPr="001A10E7" w:rsidRDefault="00886C6F" w:rsidP="00741753">
      <w:pPr>
        <w:pStyle w:val="BodyText2"/>
        <w:rPr>
          <w:sz w:val="22"/>
          <w:szCs w:val="22"/>
        </w:rPr>
      </w:pPr>
      <w:r w:rsidRPr="00CF1AAC">
        <w:rPr>
          <w:sz w:val="22"/>
          <w:szCs w:val="22"/>
        </w:rPr>
        <w:lastRenderedPageBreak/>
        <w:t>It is strongly recommended that you submit the means of verification listed in your</w:t>
      </w:r>
      <w:r>
        <w:rPr>
          <w:sz w:val="22"/>
          <w:szCs w:val="22"/>
        </w:rPr>
        <w:t xml:space="preserve"> logframe (noting </w:t>
      </w:r>
      <w:r w:rsidR="00155BEF">
        <w:rPr>
          <w:sz w:val="22"/>
          <w:szCs w:val="22"/>
        </w:rPr>
        <w:t>C&amp;C</w:t>
      </w:r>
      <w:r>
        <w:rPr>
          <w:sz w:val="22"/>
          <w:szCs w:val="22"/>
        </w:rPr>
        <w:t xml:space="preserve"> projects have a simplified logframe or “indicators of success”) </w:t>
      </w:r>
      <w:r w:rsidRPr="00CF1AAC">
        <w:rPr>
          <w:sz w:val="22"/>
          <w:szCs w:val="22"/>
        </w:rPr>
        <w:t xml:space="preserve">to support your assertions of progress. </w:t>
      </w:r>
      <w:r w:rsidR="001A10E7" w:rsidRPr="00CF1AAC">
        <w:rPr>
          <w:sz w:val="22"/>
          <w:szCs w:val="22"/>
        </w:rPr>
        <w:t>You should clearly label all annexes and cross-reference these at the appropriate points within the report by including wording such as “(see Annex A for reference)”. Please only include additional information that clearly supports project progress.</w:t>
      </w:r>
    </w:p>
    <w:p w14:paraId="6D9175A9" w14:textId="1C9DCA24" w:rsidR="001A10E7" w:rsidRDefault="001A10E7" w:rsidP="00B8182A">
      <w:pPr>
        <w:pStyle w:val="BodyText2"/>
        <w:rPr>
          <w:b/>
          <w:sz w:val="22"/>
          <w:szCs w:val="22"/>
        </w:rPr>
      </w:pPr>
      <w:r>
        <w:rPr>
          <w:b/>
          <w:sz w:val="22"/>
          <w:szCs w:val="22"/>
        </w:rPr>
        <w:t>Project changes:</w:t>
      </w:r>
    </w:p>
    <w:p w14:paraId="26AD976F" w14:textId="3FDA81DD" w:rsidR="00F46A31" w:rsidRDefault="00B8182A" w:rsidP="00B8182A">
      <w:pPr>
        <w:pStyle w:val="BodyText2"/>
        <w:rPr>
          <w:sz w:val="22"/>
          <w:szCs w:val="22"/>
        </w:rPr>
      </w:pPr>
      <w:r w:rsidRPr="001A10E7">
        <w:rPr>
          <w:bCs/>
          <w:sz w:val="22"/>
          <w:szCs w:val="22"/>
        </w:rPr>
        <w:t>Please note</w:t>
      </w:r>
      <w:r w:rsidR="001A10E7" w:rsidRPr="001A10E7">
        <w:rPr>
          <w:bCs/>
          <w:sz w:val="22"/>
          <w:szCs w:val="22"/>
        </w:rPr>
        <w:t xml:space="preserve"> all</w:t>
      </w:r>
      <w:r w:rsidRPr="00783209">
        <w:rPr>
          <w:sz w:val="22"/>
          <w:szCs w:val="22"/>
        </w:rPr>
        <w:t xml:space="preserve"> </w:t>
      </w:r>
      <w:r w:rsidR="001A10E7">
        <w:rPr>
          <w:sz w:val="22"/>
          <w:szCs w:val="22"/>
        </w:rPr>
        <w:t>m</w:t>
      </w:r>
      <w:r w:rsidRPr="00783209">
        <w:rPr>
          <w:sz w:val="22"/>
          <w:szCs w:val="22"/>
        </w:rPr>
        <w:t xml:space="preserve">ajor changes in the </w:t>
      </w:r>
      <w:r w:rsidR="00832550">
        <w:rPr>
          <w:sz w:val="22"/>
          <w:szCs w:val="22"/>
        </w:rPr>
        <w:t>indicators of success</w:t>
      </w:r>
      <w:r w:rsidR="00832550" w:rsidRPr="00783209">
        <w:rPr>
          <w:sz w:val="22"/>
          <w:szCs w:val="22"/>
        </w:rPr>
        <w:t xml:space="preserve"> </w:t>
      </w:r>
      <w:r w:rsidRPr="00783209">
        <w:rPr>
          <w:sz w:val="22"/>
          <w:szCs w:val="22"/>
        </w:rPr>
        <w:t xml:space="preserve">(e.g.,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DE2B1A">
        <w:rPr>
          <w:sz w:val="22"/>
          <w:szCs w:val="22"/>
        </w:rPr>
        <w:t xml:space="preserve"> by NIRAS</w:t>
      </w:r>
      <w:r w:rsidR="001A10E7">
        <w:rPr>
          <w:sz w:val="22"/>
          <w:szCs w:val="22"/>
        </w:rPr>
        <w:t xml:space="preserve"> via the formal Change Request process and submitted in a separate email</w:t>
      </w:r>
      <w:r w:rsidRPr="00783209">
        <w:rPr>
          <w:sz w:val="22"/>
          <w:szCs w:val="22"/>
        </w:rPr>
        <w:t xml:space="preserve">. </w:t>
      </w:r>
    </w:p>
    <w:p w14:paraId="2D3C56DE" w14:textId="527F8067"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w:t>
      </w:r>
      <w:r w:rsidRPr="00A770E7">
        <w:rPr>
          <w:sz w:val="22"/>
          <w:szCs w:val="22"/>
        </w:rPr>
        <w:t xml:space="preserve"> If not clear whether a change requires formal approval please check with </w:t>
      </w:r>
      <w:r w:rsidR="00D7240B">
        <w:rPr>
          <w:sz w:val="22"/>
          <w:szCs w:val="22"/>
        </w:rPr>
        <w:br/>
      </w:r>
      <w:hyperlink r:id="rId15" w:history="1">
        <w:r w:rsidR="00D7240B" w:rsidRPr="00C82B47">
          <w:rPr>
            <w:rStyle w:val="Hyperlink"/>
            <w:sz w:val="22"/>
            <w:szCs w:val="22"/>
          </w:rPr>
          <w:t>BCF-Reports@niras.com</w:t>
        </w:r>
      </w:hyperlink>
      <w:r w:rsidR="000A2799" w:rsidRPr="002077BD">
        <w:rPr>
          <w:sz w:val="22"/>
          <w:szCs w:val="22"/>
        </w:rPr>
        <w:t>.</w:t>
      </w:r>
    </w:p>
    <w:p w14:paraId="58A27138" w14:textId="686EFB44" w:rsidR="000612F8" w:rsidRDefault="00B8182A" w:rsidP="00CB1AAB">
      <w:pPr>
        <w:pStyle w:val="BodyText2"/>
        <w:rPr>
          <w:b/>
          <w:sz w:val="22"/>
        </w:rPr>
      </w:pPr>
      <w:bookmarkStart w:id="0" w:name="_Hlk34311250"/>
      <w:r w:rsidRPr="00B8182A">
        <w:rPr>
          <w:b/>
          <w:sz w:val="22"/>
        </w:rPr>
        <w:t xml:space="preserve">Report format: </w:t>
      </w:r>
    </w:p>
    <w:p w14:paraId="25226FFD" w14:textId="3741212C" w:rsidR="0083638B" w:rsidRPr="00270BA2" w:rsidRDefault="0083638B" w:rsidP="00CB1AAB">
      <w:pPr>
        <w:pStyle w:val="BodyText2"/>
        <w:rPr>
          <w:sz w:val="22"/>
        </w:rPr>
      </w:pPr>
      <w:r w:rsidRPr="00270BA2">
        <w:rPr>
          <w:sz w:val="22"/>
        </w:rPr>
        <w:t xml:space="preserve">This report should be sent in </w:t>
      </w:r>
      <w:r w:rsidR="00270BA2">
        <w:rPr>
          <w:sz w:val="22"/>
        </w:rPr>
        <w:t xml:space="preserve">MS </w:t>
      </w:r>
      <w:r w:rsidRPr="00270BA2">
        <w:rPr>
          <w:sz w:val="22"/>
        </w:rPr>
        <w:t xml:space="preserve">Word only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33254B89" w:rsidR="007D42B7" w:rsidRPr="00EF2011" w:rsidRDefault="007D42B7"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hat</w:t>
      </w:r>
      <w:r w:rsidR="000852AE">
        <w:rPr>
          <w:rFonts w:cs="Arial"/>
          <w:color w:val="0000FF"/>
          <w:szCs w:val="22"/>
        </w:rPr>
        <w:t xml:space="preserve"> capability and capacity need is the project design</w:t>
      </w:r>
      <w:r w:rsidR="0099175A">
        <w:rPr>
          <w:rFonts w:cs="Arial"/>
          <w:color w:val="0000FF"/>
          <w:szCs w:val="22"/>
        </w:rPr>
        <w:t>ed to address?</w:t>
      </w:r>
      <w:r w:rsidR="004577DB" w:rsidRPr="00EF2011">
        <w:rPr>
          <w:rFonts w:cs="Arial"/>
          <w:color w:val="0000FF"/>
          <w:szCs w:val="22"/>
        </w:rPr>
        <w:t xml:space="preserve"> </w:t>
      </w:r>
    </w:p>
    <w:p w14:paraId="11681648" w14:textId="7E629E16" w:rsidR="007D42B7"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w:t>
      </w:r>
      <w:r w:rsidR="00A44434">
        <w:rPr>
          <w:rFonts w:cs="Arial"/>
          <w:color w:val="0000FF"/>
          <w:szCs w:val="22"/>
        </w:rPr>
        <w:t>is this</w:t>
      </w:r>
      <w:r w:rsidRPr="00EF2011">
        <w:rPr>
          <w:rFonts w:cs="Arial"/>
          <w:color w:val="0000FF"/>
          <w:szCs w:val="22"/>
        </w:rPr>
        <w:t xml:space="preserve">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576F3B1F" w:rsidR="007D42B7" w:rsidRPr="00EF2011" w:rsidRDefault="004577D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w:t>
      </w:r>
      <w:r w:rsidR="0099175A">
        <w:rPr>
          <w:rFonts w:cs="Arial"/>
          <w:color w:val="0000FF"/>
          <w:szCs w:val="22"/>
        </w:rPr>
        <w:t>biodiversity c</w:t>
      </w:r>
      <w:r w:rsidR="00480B4A">
        <w:rPr>
          <w:rFonts w:cs="Arial"/>
          <w:color w:val="0000FF"/>
          <w:szCs w:val="22"/>
        </w:rPr>
        <w:t>hallenges</w:t>
      </w:r>
      <w:r w:rsidR="0099175A">
        <w:rPr>
          <w:rFonts w:cs="Arial"/>
          <w:color w:val="0000FF"/>
          <w:szCs w:val="22"/>
        </w:rPr>
        <w:t xml:space="preserve"> and </w:t>
      </w:r>
      <w:r w:rsidRPr="00EF2011">
        <w:rPr>
          <w:rFonts w:cs="Arial"/>
          <w:color w:val="0000FF"/>
          <w:szCs w:val="22"/>
        </w:rPr>
        <w:t xml:space="preserve">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5BF465F0" w14:textId="77777777" w:rsidR="003B3D4B" w:rsidRPr="00EF2011" w:rsidRDefault="003B3D4B" w:rsidP="003B3D4B">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Pr>
          <w:rFonts w:cs="Arial"/>
          <w:color w:val="0000FF"/>
          <w:szCs w:val="22"/>
        </w:rPr>
        <w:t xml:space="preserve"> or previous reports</w:t>
      </w:r>
      <w:r w:rsidRPr="005938C0">
        <w:rPr>
          <w:rFonts w:cs="Arial"/>
          <w:color w:val="0000FF"/>
          <w:szCs w:val="22"/>
        </w:rPr>
        <w:t xml:space="preserve"> to provide information in this section</w:t>
      </w:r>
      <w:r>
        <w:rPr>
          <w:rFonts w:cs="Arial"/>
          <w:color w:val="0000FF"/>
          <w:szCs w:val="22"/>
        </w:rPr>
        <w:t>, ensuring you update it as relevant.</w:t>
      </w:r>
    </w:p>
    <w:p w14:paraId="6BFE0AB6" w14:textId="69DBA30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 xml:space="preserve">stakeholders/ </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1BC7ECC"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country/ies</w:t>
      </w:r>
      <w:r w:rsidR="009B233C">
        <w:rPr>
          <w:rFonts w:cs="Arial"/>
          <w:sz w:val="22"/>
          <w:szCs w:val="22"/>
        </w:rPr>
        <w:t xml:space="preserve"> or communities</w:t>
      </w:r>
      <w:r w:rsidR="00BC382A">
        <w:rPr>
          <w:rFonts w:cs="Arial"/>
          <w:sz w:val="22"/>
          <w:szCs w:val="22"/>
        </w:rPr>
        <w:t xml:space="preserve"> </w:t>
      </w:r>
      <w:r w:rsidRPr="00E21C0B">
        <w:rPr>
          <w:rFonts w:cs="Arial"/>
          <w:sz w:val="22"/>
          <w:szCs w:val="22"/>
        </w:rPr>
        <w:t>and the extent to which all partners are involved in project planning, monitoring and evaluation and</w:t>
      </w:r>
      <w:r w:rsidR="00EE69EF">
        <w:rPr>
          <w:rFonts w:cs="Arial"/>
          <w:sz w:val="22"/>
          <w:szCs w:val="22"/>
        </w:rPr>
        <w:t>/or</w:t>
      </w:r>
      <w:r w:rsidRPr="00E21C0B">
        <w:rPr>
          <w:rFonts w:cs="Arial"/>
          <w:sz w:val="22"/>
          <w:szCs w:val="22"/>
        </w:rPr>
        <w:t xml:space="preserve"> decision making.</w:t>
      </w:r>
    </w:p>
    <w:p w14:paraId="4421E3BA" w14:textId="77777777" w:rsidR="0079288D" w:rsidRDefault="00E21C0B" w:rsidP="0079288D">
      <w:pPr>
        <w:pStyle w:val="BodyText2"/>
        <w:numPr>
          <w:ilvl w:val="0"/>
          <w:numId w:val="26"/>
        </w:numPr>
        <w:rPr>
          <w:rFonts w:cs="Arial"/>
          <w:sz w:val="22"/>
          <w:szCs w:val="22"/>
        </w:rPr>
      </w:pPr>
      <w:r w:rsidRPr="0079288D">
        <w:rPr>
          <w:rFonts w:cs="Arial"/>
          <w:sz w:val="22"/>
          <w:szCs w:val="22"/>
        </w:rPr>
        <w:t>Particular achievements, lessons, strengths or challenges with the partnership(s), and how have the latter been met.</w:t>
      </w:r>
      <w:r w:rsidR="007E413E" w:rsidRPr="0079288D">
        <w:rPr>
          <w:rFonts w:cs="Arial"/>
          <w:sz w:val="22"/>
          <w:szCs w:val="22"/>
        </w:rPr>
        <w:t xml:space="preserve"> </w:t>
      </w:r>
    </w:p>
    <w:p w14:paraId="4E5AA178" w14:textId="6444F2C2" w:rsidR="0079288D" w:rsidRPr="0065220E" w:rsidRDefault="0079288D" w:rsidP="0079288D">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766DAD09" w14:textId="05F15BE1" w:rsidR="0025392E" w:rsidRPr="0079288D" w:rsidRDefault="0025392E" w:rsidP="00413483">
      <w:pPr>
        <w:pStyle w:val="BodyText2"/>
        <w:numPr>
          <w:ilvl w:val="0"/>
          <w:numId w:val="26"/>
        </w:numPr>
        <w:rPr>
          <w:rFonts w:cs="Arial"/>
          <w:sz w:val="22"/>
          <w:szCs w:val="22"/>
        </w:rPr>
      </w:pPr>
      <w:r w:rsidRPr="0079288D">
        <w:rPr>
          <w:rFonts w:cs="Arial"/>
          <w:sz w:val="22"/>
          <w:szCs w:val="22"/>
        </w:rPr>
        <w:t>How participants have been identified and selected to directly benefit from the capability and capacity building activities</w:t>
      </w:r>
      <w:r w:rsidR="0082342B" w:rsidRPr="0079288D">
        <w:rPr>
          <w:rFonts w:cs="Arial"/>
          <w:sz w:val="22"/>
          <w:szCs w:val="22"/>
        </w:rPr>
        <w:t>.</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t xml:space="preserve">Project </w:t>
      </w:r>
      <w:r w:rsidR="00F05032">
        <w:rPr>
          <w:rFonts w:ascii="Arial" w:hAnsi="Arial"/>
          <w:szCs w:val="22"/>
        </w:rPr>
        <w:t>p</w:t>
      </w:r>
      <w:r w:rsidR="00F05032" w:rsidRPr="00CB1AAB">
        <w:rPr>
          <w:rFonts w:ascii="Arial" w:hAnsi="Arial"/>
          <w:szCs w:val="22"/>
        </w:rPr>
        <w:t>rogress</w:t>
      </w:r>
    </w:p>
    <w:p w14:paraId="59D9902D" w14:textId="4A610093"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xml:space="preserve">) is the main narrative report on project progress in the last year, and should be a flowing paragraphed presentation written in a formal style. Sub-sections reflect the </w:t>
      </w:r>
      <w:r w:rsidR="00C01112" w:rsidRPr="00CB1AAB">
        <w:rPr>
          <w:rFonts w:cs="Arial"/>
          <w:sz w:val="22"/>
          <w:szCs w:val="22"/>
        </w:rPr>
        <w:lastRenderedPageBreak/>
        <w:t>progres</w:t>
      </w:r>
      <w:r w:rsidR="0070110E">
        <w:rPr>
          <w:rFonts w:cs="Arial"/>
          <w:sz w:val="22"/>
          <w:szCs w:val="22"/>
        </w:rPr>
        <w:t xml:space="preserve">s against the project’s </w:t>
      </w:r>
      <w:r w:rsidR="00832550">
        <w:rPr>
          <w:rFonts w:cs="Arial"/>
          <w:sz w:val="22"/>
          <w:szCs w:val="22"/>
        </w:rPr>
        <w:t>indicators of success</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5DD5D6DE" w14:textId="7767B423" w:rsidR="00533193" w:rsidRPr="00CB1AAB" w:rsidRDefault="00533193" w:rsidP="00533193">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w:t>
      </w:r>
      <w:r w:rsidR="00A563CE">
        <w:rPr>
          <w:rFonts w:cs="Arial"/>
          <w:sz w:val="22"/>
          <w:szCs w:val="22"/>
        </w:rPr>
        <w:t xml:space="preserve"> the project’s Outcome and Output. </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r w:rsidR="00A563CE">
        <w:rPr>
          <w:rFonts w:cs="Arial"/>
          <w:sz w:val="22"/>
          <w:szCs w:val="22"/>
        </w:rPr>
        <w:t>indicators of success</w:t>
      </w:r>
      <w:r w:rsidRPr="00CB1AAB">
        <w:rPr>
          <w:rFonts w:cs="Arial"/>
          <w:sz w:val="22"/>
          <w:szCs w:val="22"/>
        </w:rPr>
        <w:t>. Please also include your full</w:t>
      </w:r>
      <w:r w:rsidR="000612F8">
        <w:rPr>
          <w:rFonts w:cs="Arial"/>
          <w:sz w:val="22"/>
          <w:szCs w:val="22"/>
        </w:rPr>
        <w:t xml:space="preserve"> current</w:t>
      </w:r>
      <w:r w:rsidRPr="00CB1AAB">
        <w:rPr>
          <w:rFonts w:cs="Arial"/>
          <w:sz w:val="22"/>
          <w:szCs w:val="22"/>
        </w:rPr>
        <w:t xml:space="preserve"> </w:t>
      </w:r>
      <w:r w:rsidR="00707BCC">
        <w:rPr>
          <w:rFonts w:cs="Arial"/>
          <w:sz w:val="22"/>
          <w:szCs w:val="22"/>
        </w:rPr>
        <w:t>project i</w:t>
      </w:r>
      <w:r w:rsidR="00A0169A">
        <w:rPr>
          <w:rFonts w:cs="Arial"/>
          <w:sz w:val="22"/>
          <w:szCs w:val="22"/>
        </w:rPr>
        <w:t xml:space="preserve">ndicators of </w:t>
      </w:r>
      <w:r w:rsidR="00707BCC">
        <w:rPr>
          <w:rFonts w:cs="Arial"/>
          <w:sz w:val="22"/>
          <w:szCs w:val="22"/>
        </w:rPr>
        <w:t>s</w:t>
      </w:r>
      <w:r w:rsidR="00A0169A">
        <w:rPr>
          <w:rFonts w:cs="Arial"/>
          <w:sz w:val="22"/>
          <w:szCs w:val="22"/>
        </w:rPr>
        <w:t>uccess</w:t>
      </w:r>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394F4A">
        <w:rPr>
          <w:rFonts w:cs="Arial"/>
          <w:sz w:val="22"/>
          <w:szCs w:val="22"/>
        </w:rPr>
        <w:t xml:space="preserve">minor </w:t>
      </w:r>
      <w:r>
        <w:rPr>
          <w:rFonts w:cs="Arial"/>
          <w:sz w:val="22"/>
          <w:szCs w:val="22"/>
        </w:rPr>
        <w:t xml:space="preserve">changes to </w:t>
      </w:r>
      <w:r w:rsidR="00A9567D">
        <w:rPr>
          <w:rFonts w:cs="Arial"/>
          <w:sz w:val="22"/>
          <w:szCs w:val="22"/>
        </w:rPr>
        <w:t xml:space="preserve">the </w:t>
      </w:r>
      <w:r w:rsidR="00707BCC">
        <w:rPr>
          <w:rFonts w:cs="Arial"/>
          <w:sz w:val="22"/>
          <w:szCs w:val="22"/>
        </w:rPr>
        <w:t>i</w:t>
      </w:r>
      <w:r w:rsidR="00A9567D">
        <w:rPr>
          <w:rFonts w:cs="Arial"/>
          <w:sz w:val="22"/>
          <w:szCs w:val="22"/>
        </w:rPr>
        <w:t xml:space="preserve">ndicators of </w:t>
      </w:r>
      <w:r w:rsidR="00707BCC">
        <w:rPr>
          <w:rFonts w:cs="Arial"/>
          <w:sz w:val="22"/>
          <w:szCs w:val="22"/>
        </w:rPr>
        <w:t>s</w:t>
      </w:r>
      <w:r w:rsidR="00A9567D">
        <w:rPr>
          <w:rFonts w:cs="Arial"/>
          <w:sz w:val="22"/>
          <w:szCs w:val="22"/>
        </w:rPr>
        <w:t>uccess</w:t>
      </w:r>
      <w:r w:rsidR="00A926BC">
        <w:rPr>
          <w:rFonts w:cs="Arial"/>
          <w:sz w:val="22"/>
          <w:szCs w:val="22"/>
        </w:rPr>
        <w:t xml:space="preserve"> </w:t>
      </w:r>
      <w:r>
        <w:rPr>
          <w:rFonts w:cs="Arial"/>
          <w:sz w:val="22"/>
          <w:szCs w:val="22"/>
        </w:rPr>
        <w:t xml:space="preserve">please indicate where these are, and please note that, as described above, major changes must be submitted for approval </w:t>
      </w:r>
      <w:r w:rsidR="00412BD9">
        <w:rPr>
          <w:rFonts w:cs="Arial"/>
          <w:sz w:val="22"/>
          <w:szCs w:val="22"/>
        </w:rPr>
        <w:t>via the formal Change Request process</w:t>
      </w:r>
      <w:r w:rsidR="00394F4A">
        <w:rPr>
          <w:rFonts w:cs="Arial"/>
          <w:sz w:val="22"/>
          <w:szCs w:val="22"/>
        </w:rPr>
        <w:t xml:space="preserve"> in a separate email</w:t>
      </w:r>
      <w:r w:rsidR="00A926BC">
        <w:rPr>
          <w:rFonts w:cs="Arial"/>
          <w:sz w:val="22"/>
          <w:szCs w:val="22"/>
        </w:rPr>
        <w:t>.</w:t>
      </w:r>
      <w:r>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39CF3D7E" w14:textId="77777777" w:rsidR="00B63DA1"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08DA4D2C"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32C7D3D0" w14:textId="77777777" w:rsidR="00B70A97" w:rsidRDefault="00B70A97" w:rsidP="00B70A97">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 xml:space="preserve">Please </w:t>
      </w:r>
      <w:r w:rsidRPr="001F56E2">
        <w:rPr>
          <w:rFonts w:cs="Arial"/>
          <w:sz w:val="22"/>
          <w:szCs w:val="22"/>
        </w:rPr>
        <w:t>report</w:t>
      </w:r>
      <w:r w:rsidRPr="00CB1AAB">
        <w:rPr>
          <w:rFonts w:cs="Arial"/>
          <w:sz w:val="22"/>
          <w:szCs w:val="22"/>
        </w:rPr>
        <w:t xml:space="preserve">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F91D92" w:rsidRDefault="00A43922" w:rsidP="00823F3B">
      <w:pPr>
        <w:pStyle w:val="BodyText2"/>
        <w:rPr>
          <w:b/>
          <w:sz w:val="22"/>
          <w:szCs w:val="22"/>
        </w:rPr>
      </w:pPr>
      <w:r w:rsidRPr="001F56E2">
        <w:rPr>
          <w:sz w:val="22"/>
          <w:szCs w:val="22"/>
        </w:rPr>
        <w:t xml:space="preserve">Monitoring of critical conditions (risks and assumptions) </w:t>
      </w:r>
      <w:r w:rsidR="00FD5F5A" w:rsidRPr="001F56E2">
        <w:rPr>
          <w:sz w:val="22"/>
          <w:szCs w:val="22"/>
        </w:rPr>
        <w:t xml:space="preserve">is </w:t>
      </w:r>
      <w:r w:rsidRPr="001F56E2">
        <w:rPr>
          <w:sz w:val="22"/>
          <w:szCs w:val="22"/>
        </w:rPr>
        <w:t xml:space="preserve">crucial to project success. Report on </w:t>
      </w:r>
      <w:r w:rsidRPr="00F91D92">
        <w:rPr>
          <w:sz w:val="22"/>
          <w:szCs w:val="22"/>
        </w:rPr>
        <w:t xml:space="preserve">whether </w:t>
      </w:r>
      <w:r w:rsidR="008D50DA" w:rsidRPr="00F91D92">
        <w:rPr>
          <w:sz w:val="22"/>
          <w:szCs w:val="22"/>
        </w:rPr>
        <w:t>O</w:t>
      </w:r>
      <w:r w:rsidRPr="00F91D92">
        <w:rPr>
          <w:sz w:val="22"/>
          <w:szCs w:val="22"/>
        </w:rPr>
        <w:t xml:space="preserve">utcome and </w:t>
      </w:r>
      <w:r w:rsidR="008D50DA" w:rsidRPr="00F91D92">
        <w:rPr>
          <w:sz w:val="22"/>
          <w:szCs w:val="22"/>
        </w:rPr>
        <w:t>O</w:t>
      </w:r>
      <w:r w:rsidRPr="00F91D92">
        <w:rPr>
          <w:sz w:val="22"/>
          <w:szCs w:val="22"/>
        </w:rPr>
        <w:t>utput level assumptions still hold true. If there have been changes in assumptions</w:t>
      </w:r>
      <w:r w:rsidR="008D50DA" w:rsidRPr="00F91D92">
        <w:rPr>
          <w:sz w:val="22"/>
          <w:szCs w:val="22"/>
        </w:rPr>
        <w:t>,</w:t>
      </w:r>
      <w:r w:rsidRPr="00F91D92">
        <w:rPr>
          <w:sz w:val="22"/>
          <w:szCs w:val="22"/>
        </w:rPr>
        <w:t xml:space="preserve"> in what ways is the project meeting or managing these? Please su</w:t>
      </w:r>
      <w:r w:rsidR="00D24DB6" w:rsidRPr="00F91D92">
        <w:rPr>
          <w:sz w:val="22"/>
          <w:szCs w:val="22"/>
        </w:rPr>
        <w:t>pport</w:t>
      </w:r>
      <w:r w:rsidRPr="00F91D92">
        <w:rPr>
          <w:sz w:val="22"/>
          <w:szCs w:val="22"/>
        </w:rPr>
        <w:t xml:space="preserve"> comments with evidence.</w:t>
      </w:r>
      <w:r w:rsidR="008D50DA" w:rsidRPr="00F91D92">
        <w:rPr>
          <w:sz w:val="22"/>
          <w:szCs w:val="22"/>
        </w:rPr>
        <w:t xml:space="preserve"> </w:t>
      </w:r>
    </w:p>
    <w:p w14:paraId="2D9D7FA5" w14:textId="77777777" w:rsidR="008D50DA" w:rsidRPr="00F91D92" w:rsidRDefault="008D50DA" w:rsidP="00823F3B">
      <w:pPr>
        <w:spacing w:after="120"/>
        <w:rPr>
          <w:b/>
          <w:color w:val="0000FF"/>
          <w:szCs w:val="22"/>
        </w:rPr>
      </w:pPr>
      <w:r w:rsidRPr="00F91D92">
        <w:rPr>
          <w:color w:val="0000FF"/>
          <w:szCs w:val="22"/>
        </w:rPr>
        <w:t xml:space="preserve">Assumption 1: </w:t>
      </w:r>
    </w:p>
    <w:p w14:paraId="601835FA" w14:textId="77777777" w:rsidR="008D50DA" w:rsidRPr="00F91D92" w:rsidRDefault="008D50DA" w:rsidP="00823F3B">
      <w:pPr>
        <w:spacing w:after="120"/>
        <w:rPr>
          <w:b/>
          <w:color w:val="0000FF"/>
          <w:szCs w:val="22"/>
        </w:rPr>
      </w:pPr>
      <w:r w:rsidRPr="00F91D92">
        <w:rPr>
          <w:color w:val="0000FF"/>
          <w:szCs w:val="22"/>
        </w:rPr>
        <w:t xml:space="preserve">Comments: </w:t>
      </w:r>
    </w:p>
    <w:p w14:paraId="7E3D3B55" w14:textId="1BDBB481" w:rsidR="00A43922" w:rsidRDefault="008D50DA" w:rsidP="00823F3B">
      <w:pPr>
        <w:spacing w:after="120"/>
        <w:rPr>
          <w:color w:val="0000FF"/>
          <w:szCs w:val="22"/>
        </w:rPr>
      </w:pPr>
      <w:r w:rsidRPr="00F91D92">
        <w:rPr>
          <w:color w:val="0000FF"/>
          <w:szCs w:val="22"/>
        </w:rPr>
        <w:t>Etc.</w:t>
      </w:r>
    </w:p>
    <w:p w14:paraId="2DC0520C" w14:textId="11E2D889" w:rsidR="002F2F6B" w:rsidRPr="00CB1AAB" w:rsidRDefault="00270181" w:rsidP="00CB1AAB">
      <w:pPr>
        <w:pStyle w:val="Heading2"/>
        <w:tabs>
          <w:tab w:val="clear" w:pos="851"/>
          <w:tab w:val="num" w:pos="576"/>
        </w:tabs>
        <w:ind w:left="576" w:hanging="576"/>
        <w:rPr>
          <w:rFonts w:ascii="Arial" w:hAnsi="Arial"/>
          <w:sz w:val="24"/>
          <w:szCs w:val="22"/>
        </w:rPr>
      </w:pPr>
      <w:r>
        <w:rPr>
          <w:rFonts w:ascii="Arial" w:hAnsi="Arial"/>
          <w:sz w:val="24"/>
          <w:szCs w:val="22"/>
        </w:rPr>
        <w:t>A</w:t>
      </w:r>
      <w:r w:rsidR="002F2F6B" w:rsidRPr="00CB1AAB">
        <w:rPr>
          <w:rFonts w:ascii="Arial" w:hAnsi="Arial"/>
          <w:sz w:val="24"/>
          <w:szCs w:val="22"/>
        </w:rPr>
        <w:t xml:space="preserve">chievement of positive impact on biodiversity and </w:t>
      </w:r>
      <w:r w:rsidR="00FD508B">
        <w:rPr>
          <w:rFonts w:ascii="Arial" w:hAnsi="Arial"/>
          <w:sz w:val="24"/>
          <w:szCs w:val="22"/>
        </w:rPr>
        <w:t xml:space="preserve">multidimensional </w:t>
      </w:r>
      <w:r w:rsidR="002F2F6B" w:rsidRPr="00CB1AAB">
        <w:rPr>
          <w:rFonts w:ascii="Arial" w:hAnsi="Arial"/>
          <w:sz w:val="24"/>
          <w:szCs w:val="22"/>
        </w:rPr>
        <w:t xml:space="preserve">poverty </w:t>
      </w:r>
      <w:r w:rsidR="00DF73FB">
        <w:rPr>
          <w:rFonts w:ascii="Arial" w:hAnsi="Arial"/>
          <w:sz w:val="24"/>
          <w:szCs w:val="22"/>
        </w:rPr>
        <w:t>reduction</w:t>
      </w:r>
    </w:p>
    <w:p w14:paraId="2D37A157" w14:textId="5316FD03" w:rsidR="00176BF1" w:rsidRPr="00176BF1" w:rsidRDefault="00176BF1" w:rsidP="00176BF1">
      <w:pPr>
        <w:pStyle w:val="BodyText2"/>
        <w:rPr>
          <w:sz w:val="22"/>
          <w:szCs w:val="22"/>
        </w:rPr>
      </w:pPr>
      <w:r>
        <w:rPr>
          <w:sz w:val="22"/>
          <w:szCs w:val="22"/>
        </w:rPr>
        <w:t>Capability and Capacity projects should outline how</w:t>
      </w:r>
      <w:r w:rsidRPr="00176BF1">
        <w:rPr>
          <w:sz w:val="22"/>
          <w:szCs w:val="22"/>
        </w:rPr>
        <w:t xml:space="preserve"> expected changes to in-country capability and capacity will deliver for both biodiversity and </w:t>
      </w:r>
      <w:r w:rsidR="00482E81">
        <w:rPr>
          <w:sz w:val="22"/>
          <w:szCs w:val="22"/>
        </w:rPr>
        <w:t xml:space="preserve">multidimensional </w:t>
      </w:r>
      <w:r w:rsidRPr="00176BF1">
        <w:rPr>
          <w:sz w:val="22"/>
          <w:szCs w:val="22"/>
        </w:rPr>
        <w:t xml:space="preserve">poverty reduction. </w:t>
      </w:r>
      <w:r>
        <w:rPr>
          <w:sz w:val="22"/>
          <w:szCs w:val="22"/>
        </w:rPr>
        <w:t xml:space="preserve">In your application form, you were asked to </w:t>
      </w:r>
      <w:r w:rsidRPr="00176BF1">
        <w:rPr>
          <w:sz w:val="22"/>
          <w:szCs w:val="22"/>
        </w:rPr>
        <w:t xml:space="preserve">identify what will change and who will benefit a) in the short-term (i.e. during the life of the project) and b) in the long-term (after the project has ended) and the potential to scale the approach. </w:t>
      </w:r>
    </w:p>
    <w:p w14:paraId="48FF9677" w14:textId="2589D671" w:rsidR="00176BF1" w:rsidRDefault="00176BF1" w:rsidP="00176BF1">
      <w:pPr>
        <w:pStyle w:val="BodyText2"/>
        <w:rPr>
          <w:sz w:val="22"/>
          <w:szCs w:val="22"/>
        </w:rPr>
      </w:pPr>
      <w:r>
        <w:rPr>
          <w:sz w:val="22"/>
          <w:szCs w:val="22"/>
        </w:rPr>
        <w:t>P</w:t>
      </w:r>
      <w:r w:rsidR="0083275C">
        <w:rPr>
          <w:sz w:val="22"/>
          <w:szCs w:val="22"/>
        </w:rPr>
        <w:t>lease p</w:t>
      </w:r>
      <w:r>
        <w:rPr>
          <w:sz w:val="22"/>
          <w:szCs w:val="22"/>
        </w:rPr>
        <w:t>rovide an update</w:t>
      </w:r>
      <w:r w:rsidR="00270181">
        <w:rPr>
          <w:sz w:val="22"/>
          <w:szCs w:val="22"/>
        </w:rPr>
        <w:t xml:space="preserve"> here with regard to progress towards these higher-level objectives. </w:t>
      </w:r>
      <w:r w:rsidRPr="00176BF1">
        <w:rPr>
          <w:sz w:val="22"/>
          <w:szCs w:val="22"/>
        </w:rPr>
        <w:t>When talking about how people will benefit, please remember to give details of who will benefit, differences in benefits by gender</w:t>
      </w:r>
      <w:r w:rsidR="0083275C">
        <w:rPr>
          <w:sz w:val="22"/>
          <w:szCs w:val="22"/>
        </w:rPr>
        <w:t xml:space="preserve"> equality and social inclusion</w:t>
      </w:r>
      <w:r w:rsidRPr="00176BF1">
        <w:rPr>
          <w:sz w:val="22"/>
          <w:szCs w:val="22"/>
        </w:rPr>
        <w:t xml:space="preserve"> or other layers of diversity within </w:t>
      </w:r>
      <w:r w:rsidRPr="00176BF1">
        <w:rPr>
          <w:sz w:val="22"/>
          <w:szCs w:val="22"/>
        </w:rPr>
        <w:lastRenderedPageBreak/>
        <w:t>stakeholders, and the number of beneficiaries expected. The number of communities is insufficient detail – number of households should be the largest unit used.</w:t>
      </w:r>
    </w:p>
    <w:p w14:paraId="1951BCD6" w14:textId="63667CAC" w:rsidR="002F2F6B" w:rsidRPr="00897017" w:rsidRDefault="002F2F6B" w:rsidP="00E03B23">
      <w:pPr>
        <w:pStyle w:val="BodyText2"/>
        <w:numPr>
          <w:ilvl w:val="0"/>
          <w:numId w:val="15"/>
        </w:numPr>
        <w:rPr>
          <w:rFonts w:cs="Arial"/>
          <w:sz w:val="22"/>
          <w:szCs w:val="22"/>
        </w:rPr>
      </w:pPr>
      <w:r w:rsidRPr="00897017">
        <w:rPr>
          <w:rFonts w:cs="Arial"/>
          <w:sz w:val="22"/>
          <w:szCs w:val="22"/>
        </w:rPr>
        <w:t>What contribution is your project making to th</w:t>
      </w:r>
      <w:r w:rsidR="00D24DB6" w:rsidRPr="00897017">
        <w:rPr>
          <w:rFonts w:cs="Arial"/>
          <w:sz w:val="22"/>
          <w:szCs w:val="22"/>
        </w:rPr>
        <w:t>e</w:t>
      </w:r>
      <w:r w:rsidRPr="00897017">
        <w:rPr>
          <w:rFonts w:cs="Arial"/>
          <w:sz w:val="22"/>
          <w:szCs w:val="22"/>
        </w:rPr>
        <w:t xml:space="preserve"> higher</w:t>
      </w:r>
      <w:r w:rsidR="00F33B6F" w:rsidRPr="00897017">
        <w:rPr>
          <w:rFonts w:cs="Arial"/>
          <w:sz w:val="22"/>
          <w:szCs w:val="22"/>
        </w:rPr>
        <w:t>-</w:t>
      </w:r>
      <w:r w:rsidR="00D24DB6" w:rsidRPr="00897017">
        <w:rPr>
          <w:rFonts w:cs="Arial"/>
          <w:sz w:val="22"/>
          <w:szCs w:val="22"/>
        </w:rPr>
        <w:t>level</w:t>
      </w:r>
      <w:r w:rsidRPr="00897017">
        <w:rPr>
          <w:rFonts w:cs="Arial"/>
          <w:sz w:val="22"/>
          <w:szCs w:val="22"/>
        </w:rPr>
        <w:t xml:space="preserve"> </w:t>
      </w:r>
      <w:r w:rsidR="0022444C" w:rsidRPr="00897017">
        <w:rPr>
          <w:rFonts w:cs="Arial"/>
          <w:sz w:val="22"/>
          <w:szCs w:val="22"/>
        </w:rPr>
        <w:t>impact</w:t>
      </w:r>
      <w:r w:rsidR="00D24DB6" w:rsidRPr="00897017">
        <w:rPr>
          <w:rFonts w:cs="Arial"/>
          <w:sz w:val="22"/>
          <w:szCs w:val="22"/>
        </w:rPr>
        <w:t xml:space="preserve"> on biodiversity conservation</w:t>
      </w:r>
      <w:r w:rsidRPr="00897017">
        <w:rPr>
          <w:rFonts w:cs="Arial"/>
          <w:sz w:val="22"/>
          <w:szCs w:val="22"/>
        </w:rPr>
        <w:t>?</w:t>
      </w:r>
    </w:p>
    <w:p w14:paraId="3F87345A" w14:textId="332A7DD9" w:rsidR="0025579B" w:rsidRDefault="0025579B" w:rsidP="00897017">
      <w:pPr>
        <w:pStyle w:val="ListParagraph"/>
        <w:numPr>
          <w:ilvl w:val="0"/>
          <w:numId w:val="15"/>
        </w:numPr>
        <w:spacing w:after="120"/>
        <w:ind w:left="714" w:hanging="357"/>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270181">
        <w:rPr>
          <w:rFonts w:cs="Arial"/>
          <w:color w:val="0000FF"/>
          <w:szCs w:val="22"/>
        </w:rPr>
        <w:t>reduction</w:t>
      </w:r>
      <w:r w:rsidRPr="0025579B">
        <w:rPr>
          <w:rFonts w:cs="Arial"/>
          <w:color w:val="0000FF"/>
          <w:szCs w:val="22"/>
        </w:rPr>
        <w:t>)?</w:t>
      </w: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529088C3" w14:textId="075FE57E" w:rsidR="00814C9C" w:rsidRDefault="00B5488D" w:rsidP="00117D9A">
      <w:pPr>
        <w:pStyle w:val="BodyText2"/>
        <w:rPr>
          <w:rFonts w:cs="Arial"/>
          <w:sz w:val="22"/>
          <w:szCs w:val="22"/>
        </w:rPr>
      </w:pPr>
      <w:r w:rsidRPr="00B5488D">
        <w:rPr>
          <w:rFonts w:cs="Arial"/>
          <w:sz w:val="22"/>
          <w:szCs w:val="22"/>
        </w:rPr>
        <w:t xml:space="preserve">Using evidence where available, please detail how your capability and capacity project will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6C2453">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385FF27D" w14:textId="4EC505FF" w:rsidR="00814C9C" w:rsidRDefault="00814C9C" w:rsidP="00117D9A">
      <w:pPr>
        <w:pStyle w:val="BodyText2"/>
        <w:rPr>
          <w:rFonts w:cs="Arial"/>
          <w:sz w:val="22"/>
          <w:szCs w:val="22"/>
        </w:rPr>
      </w:pPr>
      <w:r w:rsidRPr="00814C9C">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BF64C39" w14:textId="3969ACDA" w:rsidR="00744ECF" w:rsidRPr="0025699D" w:rsidRDefault="00744ECF" w:rsidP="00744ECF">
      <w:pPr>
        <w:pStyle w:val="BodyText2"/>
        <w:rPr>
          <w:rFonts w:cs="Arial"/>
          <w:sz w:val="22"/>
          <w:szCs w:val="22"/>
        </w:rPr>
      </w:pPr>
      <w:r w:rsidRPr="0025699D">
        <w:rPr>
          <w:rFonts w:cs="Arial"/>
          <w:sz w:val="22"/>
          <w:szCs w:val="22"/>
        </w:rPr>
        <w:t xml:space="preserve">Has the project </w:t>
      </w:r>
      <w:r>
        <w:rPr>
          <w:rFonts w:cs="Arial"/>
          <w:sz w:val="22"/>
          <w:szCs w:val="22"/>
        </w:rPr>
        <w:t xml:space="preserve">submitted any reports to or </w:t>
      </w:r>
      <w:r w:rsidRPr="0025699D">
        <w:rPr>
          <w:rFonts w:cs="Arial"/>
          <w:sz w:val="22"/>
          <w:szCs w:val="22"/>
        </w:rPr>
        <w:t>had any interaction with any host country convention focal points, via host country or UK partners in the last 12 months? This is encouraged. Please give details of any interaction.</w:t>
      </w:r>
    </w:p>
    <w:p w14:paraId="01799EE3" w14:textId="56B57147" w:rsidR="006F0AF4"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4066C6C8" w14:textId="4292148F" w:rsidR="008C5F76" w:rsidRDefault="00E43FA3" w:rsidP="007E2E9C">
      <w:pPr>
        <w:pStyle w:val="Heading1"/>
        <w:rPr>
          <w:rFonts w:ascii="Arial" w:hAnsi="Arial"/>
          <w:szCs w:val="22"/>
        </w:rPr>
      </w:pPr>
      <w:r>
        <w:rPr>
          <w:rFonts w:ascii="Arial" w:hAnsi="Arial"/>
          <w:szCs w:val="22"/>
        </w:rPr>
        <w:t xml:space="preserve">Gender </w:t>
      </w:r>
      <w:r w:rsidR="00832D97">
        <w:rPr>
          <w:rFonts w:ascii="Arial" w:hAnsi="Arial"/>
          <w:szCs w:val="22"/>
        </w:rPr>
        <w:t>E</w:t>
      </w:r>
      <w:r>
        <w:rPr>
          <w:rFonts w:ascii="Arial" w:hAnsi="Arial"/>
          <w:szCs w:val="22"/>
        </w:rPr>
        <w:t xml:space="preserve">quality and </w:t>
      </w:r>
      <w:r w:rsidR="00832D97">
        <w:rPr>
          <w:rFonts w:ascii="Arial" w:hAnsi="Arial"/>
          <w:szCs w:val="22"/>
        </w:rPr>
        <w:t>S</w:t>
      </w:r>
      <w:r>
        <w:rPr>
          <w:rFonts w:ascii="Arial" w:hAnsi="Arial"/>
          <w:szCs w:val="22"/>
        </w:rPr>
        <w:t xml:space="preserve">ocial </w:t>
      </w:r>
      <w:r w:rsidR="00832D97">
        <w:rPr>
          <w:rFonts w:ascii="Arial" w:hAnsi="Arial"/>
          <w:szCs w:val="22"/>
        </w:rPr>
        <w:t>I</w:t>
      </w:r>
      <w:r>
        <w:rPr>
          <w:rFonts w:ascii="Arial" w:hAnsi="Arial"/>
          <w:szCs w:val="22"/>
        </w:rPr>
        <w:t>nclusion</w:t>
      </w:r>
      <w:r w:rsidR="00832D97">
        <w:rPr>
          <w:rFonts w:ascii="Arial" w:hAnsi="Arial"/>
          <w:szCs w:val="22"/>
        </w:rPr>
        <w:t xml:space="preserve"> (GESI)</w:t>
      </w:r>
    </w:p>
    <w:p w14:paraId="08884160" w14:textId="2F94359D" w:rsidR="007106CD" w:rsidRPr="00A970D2" w:rsidRDefault="007106CD" w:rsidP="007106CD">
      <w:pPr>
        <w:pStyle w:val="CommentText"/>
        <w:rPr>
          <w:color w:val="0000FF"/>
          <w:sz w:val="22"/>
          <w:szCs w:val="22"/>
          <w:lang w:eastAsia="en-GB"/>
        </w:rPr>
      </w:pPr>
      <w:r w:rsidRPr="1CA453B2">
        <w:rPr>
          <w:color w:val="0000FF"/>
          <w:sz w:val="22"/>
          <w:szCs w:val="22"/>
          <w:lang w:eastAsia="en-GB"/>
        </w:rPr>
        <w:t xml:space="preserve">Please </w:t>
      </w:r>
      <w:r w:rsidR="00A073E0">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DE5593">
        <w:rPr>
          <w:color w:val="0000FF"/>
          <w:sz w:val="22"/>
          <w:szCs w:val="22"/>
          <w:lang w:eastAsia="en-GB"/>
        </w:rPr>
        <w:t xml:space="preserve">iodiversity </w:t>
      </w:r>
      <w:r w:rsidRPr="1CA453B2">
        <w:rPr>
          <w:color w:val="0000FF"/>
          <w:sz w:val="22"/>
          <w:szCs w:val="22"/>
          <w:lang w:eastAsia="en-GB"/>
        </w:rPr>
        <w:t>C</w:t>
      </w:r>
      <w:r w:rsidR="00DE5593">
        <w:rPr>
          <w:color w:val="0000FF"/>
          <w:sz w:val="22"/>
          <w:szCs w:val="22"/>
          <w:lang w:eastAsia="en-GB"/>
        </w:rPr>
        <w:t xml:space="preserve">hallenge </w:t>
      </w:r>
      <w:r w:rsidRPr="1CA453B2">
        <w:rPr>
          <w:color w:val="0000FF"/>
          <w:sz w:val="22"/>
          <w:szCs w:val="22"/>
          <w:lang w:eastAsia="en-GB"/>
        </w:rPr>
        <w:t>F</w:t>
      </w:r>
      <w:r w:rsidR="00DE5593">
        <w:rPr>
          <w:color w:val="0000FF"/>
          <w:sz w:val="22"/>
          <w:szCs w:val="22"/>
          <w:lang w:eastAsia="en-GB"/>
        </w:rPr>
        <w:t>und</w:t>
      </w:r>
      <w:r w:rsidRPr="1CA453B2">
        <w:rPr>
          <w:color w:val="0000FF"/>
          <w:sz w:val="22"/>
          <w:szCs w:val="22"/>
          <w:lang w:eastAsia="en-GB"/>
        </w:rPr>
        <w:t>s</w:t>
      </w:r>
      <w:r w:rsidR="00DE5593">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7106CD" w14:paraId="58DD6823" w14:textId="77777777" w:rsidTr="008340B2">
        <w:tc>
          <w:tcPr>
            <w:tcW w:w="989" w:type="pct"/>
          </w:tcPr>
          <w:p w14:paraId="2B7BDE6C" w14:textId="77777777" w:rsidR="007106CD" w:rsidRDefault="007106CD" w:rsidP="00161F04">
            <w:pPr>
              <w:pStyle w:val="BodyText"/>
              <w:rPr>
                <w:rFonts w:cs="Arial"/>
                <w:b/>
                <w:szCs w:val="22"/>
              </w:rPr>
            </w:pPr>
            <w:r>
              <w:rPr>
                <w:rFonts w:cs="Arial"/>
                <w:b/>
                <w:szCs w:val="22"/>
              </w:rPr>
              <w:t>GESI Scale</w:t>
            </w:r>
          </w:p>
        </w:tc>
        <w:tc>
          <w:tcPr>
            <w:tcW w:w="2747" w:type="pct"/>
          </w:tcPr>
          <w:p w14:paraId="4A10936D" w14:textId="77777777" w:rsidR="007106CD" w:rsidRDefault="007106CD" w:rsidP="00161F04">
            <w:pPr>
              <w:pStyle w:val="BodyText"/>
              <w:rPr>
                <w:rFonts w:cs="Arial"/>
                <w:b/>
                <w:bCs/>
              </w:rPr>
            </w:pPr>
            <w:r>
              <w:rPr>
                <w:rFonts w:cs="Arial"/>
                <w:b/>
                <w:bCs/>
              </w:rPr>
              <w:t>Description</w:t>
            </w:r>
          </w:p>
        </w:tc>
        <w:tc>
          <w:tcPr>
            <w:tcW w:w="1264" w:type="pct"/>
          </w:tcPr>
          <w:p w14:paraId="78F48D4B" w14:textId="77777777" w:rsidR="007106CD" w:rsidRDefault="007106CD" w:rsidP="00161F04">
            <w:pPr>
              <w:pStyle w:val="BodyText"/>
              <w:rPr>
                <w:rFonts w:cs="Arial"/>
                <w:b/>
                <w:szCs w:val="22"/>
              </w:rPr>
            </w:pPr>
            <w:r>
              <w:rPr>
                <w:rFonts w:cs="Arial"/>
                <w:b/>
                <w:szCs w:val="22"/>
              </w:rPr>
              <w:t>Put X where you think your project is on the scale</w:t>
            </w:r>
          </w:p>
        </w:tc>
      </w:tr>
      <w:tr w:rsidR="007106CD" w14:paraId="25A9982F" w14:textId="77777777" w:rsidTr="008340B2">
        <w:tc>
          <w:tcPr>
            <w:tcW w:w="989" w:type="pct"/>
          </w:tcPr>
          <w:p w14:paraId="40F0E427" w14:textId="77777777" w:rsidR="007106CD" w:rsidRPr="00957E7F" w:rsidRDefault="007106CD" w:rsidP="00161F04">
            <w:pPr>
              <w:pStyle w:val="BodyText"/>
              <w:rPr>
                <w:rFonts w:cs="Arial"/>
                <w:bCs/>
                <w:szCs w:val="22"/>
              </w:rPr>
            </w:pPr>
            <w:r>
              <w:rPr>
                <w:rFonts w:cs="Arial"/>
                <w:b/>
                <w:szCs w:val="22"/>
              </w:rPr>
              <w:t>Not yet sensitive</w:t>
            </w:r>
          </w:p>
        </w:tc>
        <w:tc>
          <w:tcPr>
            <w:tcW w:w="2747" w:type="pct"/>
          </w:tcPr>
          <w:p w14:paraId="746D730C" w14:textId="77777777" w:rsidR="007106CD" w:rsidRPr="00957E7F" w:rsidRDefault="007106CD"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25E38D1F" w14:textId="77777777" w:rsidR="007106CD" w:rsidRPr="00957E7F" w:rsidRDefault="007106CD" w:rsidP="00161F04">
            <w:pPr>
              <w:pStyle w:val="BodyText"/>
              <w:rPr>
                <w:rFonts w:cs="Arial"/>
                <w:bCs/>
                <w:szCs w:val="22"/>
              </w:rPr>
            </w:pPr>
          </w:p>
        </w:tc>
      </w:tr>
      <w:tr w:rsidR="007106CD" w14:paraId="21928E9B" w14:textId="77777777" w:rsidTr="008340B2">
        <w:tc>
          <w:tcPr>
            <w:tcW w:w="989" w:type="pct"/>
          </w:tcPr>
          <w:p w14:paraId="76400635" w14:textId="77777777" w:rsidR="007106CD" w:rsidRPr="00957E7F" w:rsidRDefault="007106CD" w:rsidP="00161F04">
            <w:pPr>
              <w:pStyle w:val="BodyText"/>
              <w:rPr>
                <w:rFonts w:cs="Arial"/>
                <w:bCs/>
                <w:szCs w:val="22"/>
              </w:rPr>
            </w:pPr>
            <w:r w:rsidRPr="1CA453B2">
              <w:rPr>
                <w:rFonts w:cs="Arial"/>
                <w:b/>
                <w:bCs/>
              </w:rPr>
              <w:t>Sensitive</w:t>
            </w:r>
          </w:p>
        </w:tc>
        <w:tc>
          <w:tcPr>
            <w:tcW w:w="2747" w:type="pct"/>
          </w:tcPr>
          <w:p w14:paraId="113B15DE" w14:textId="77777777" w:rsidR="007106CD" w:rsidRPr="00957E7F" w:rsidRDefault="007106CD"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22C2ADCE" w14:textId="77777777" w:rsidR="007106CD" w:rsidRPr="00957E7F" w:rsidRDefault="007106CD" w:rsidP="00161F04">
            <w:pPr>
              <w:pStyle w:val="BodyText"/>
              <w:rPr>
                <w:rFonts w:cs="Arial"/>
                <w:bCs/>
                <w:szCs w:val="22"/>
              </w:rPr>
            </w:pPr>
          </w:p>
        </w:tc>
      </w:tr>
      <w:tr w:rsidR="007106CD" w14:paraId="35F759CF" w14:textId="77777777" w:rsidTr="008340B2">
        <w:tc>
          <w:tcPr>
            <w:tcW w:w="989" w:type="pct"/>
          </w:tcPr>
          <w:p w14:paraId="0E7590D3" w14:textId="77777777" w:rsidR="007106CD" w:rsidRPr="00957E7F" w:rsidRDefault="007106CD" w:rsidP="00161F04">
            <w:pPr>
              <w:pStyle w:val="BodyText"/>
              <w:rPr>
                <w:rFonts w:cs="Arial"/>
                <w:bCs/>
                <w:szCs w:val="22"/>
              </w:rPr>
            </w:pPr>
            <w:r>
              <w:rPr>
                <w:rFonts w:cs="Arial"/>
                <w:b/>
                <w:szCs w:val="22"/>
              </w:rPr>
              <w:t>Empowering</w:t>
            </w:r>
          </w:p>
        </w:tc>
        <w:tc>
          <w:tcPr>
            <w:tcW w:w="2747" w:type="pct"/>
          </w:tcPr>
          <w:p w14:paraId="4F41B130" w14:textId="77777777" w:rsidR="007106CD" w:rsidRPr="00957E7F" w:rsidRDefault="007106CD"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263763AB" w14:textId="77777777" w:rsidR="007106CD" w:rsidRPr="00957E7F" w:rsidRDefault="007106CD" w:rsidP="00161F04">
            <w:pPr>
              <w:pStyle w:val="BodyText"/>
              <w:rPr>
                <w:rFonts w:cs="Arial"/>
                <w:bCs/>
                <w:szCs w:val="22"/>
              </w:rPr>
            </w:pPr>
          </w:p>
        </w:tc>
      </w:tr>
      <w:tr w:rsidR="007106CD" w14:paraId="67668C83" w14:textId="77777777" w:rsidTr="008340B2">
        <w:tc>
          <w:tcPr>
            <w:tcW w:w="989" w:type="pct"/>
          </w:tcPr>
          <w:p w14:paraId="6D3D2700" w14:textId="77777777" w:rsidR="007106CD" w:rsidRPr="00957E7F" w:rsidRDefault="007106CD" w:rsidP="00161F04">
            <w:pPr>
              <w:pStyle w:val="BodyText"/>
              <w:rPr>
                <w:rFonts w:cs="Arial"/>
                <w:bCs/>
                <w:szCs w:val="22"/>
              </w:rPr>
            </w:pPr>
            <w:r>
              <w:rPr>
                <w:rFonts w:cs="Arial"/>
                <w:b/>
                <w:szCs w:val="22"/>
              </w:rPr>
              <w:t>Transformative</w:t>
            </w:r>
          </w:p>
        </w:tc>
        <w:tc>
          <w:tcPr>
            <w:tcW w:w="2747" w:type="pct"/>
          </w:tcPr>
          <w:p w14:paraId="5E0E0BCE" w14:textId="77777777" w:rsidR="007106CD" w:rsidRPr="00957E7F" w:rsidRDefault="007106CD"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5BE7D1C0" w14:textId="77777777" w:rsidR="007106CD" w:rsidRPr="00957E7F" w:rsidRDefault="007106CD" w:rsidP="00161F04">
            <w:pPr>
              <w:pStyle w:val="BodyText"/>
              <w:rPr>
                <w:rFonts w:cs="Arial"/>
                <w:bCs/>
                <w:szCs w:val="22"/>
              </w:rPr>
            </w:pPr>
          </w:p>
        </w:tc>
      </w:tr>
    </w:tbl>
    <w:p w14:paraId="2487008B" w14:textId="0F69BC39" w:rsidR="007106CD" w:rsidRDefault="007106CD" w:rsidP="007106CD">
      <w:pPr>
        <w:pStyle w:val="CommentText"/>
        <w:rPr>
          <w:color w:val="0000FF"/>
          <w:szCs w:val="22"/>
        </w:rPr>
      </w:pPr>
      <w:r w:rsidRPr="1CA453B2">
        <w:rPr>
          <w:color w:val="0000FF"/>
          <w:sz w:val="22"/>
          <w:szCs w:val="22"/>
          <w:lang w:eastAsia="en-GB"/>
        </w:rPr>
        <w:t>Please justify your assessment and provide evidence</w:t>
      </w:r>
      <w:r w:rsidR="00413D19">
        <w:rPr>
          <w:color w:val="0000FF"/>
          <w:sz w:val="22"/>
          <w:szCs w:val="22"/>
          <w:lang w:eastAsia="en-GB"/>
        </w:rPr>
        <w:t xml:space="preserve"> on how your project meets the level of the scale selected with explicit reference to the criteria outlined above</w:t>
      </w:r>
      <w:r w:rsidRPr="1CA453B2">
        <w:rPr>
          <w:color w:val="0000FF"/>
          <w:sz w:val="22"/>
          <w:szCs w:val="22"/>
          <w:lang w:eastAsia="en-GB"/>
        </w:rPr>
        <w:t xml:space="preserve">. If you have assessed yourself as ‘not yet sensitive’ </w:t>
      </w:r>
      <w:r w:rsidR="00764D09">
        <w:rPr>
          <w:color w:val="0000FF"/>
          <w:sz w:val="22"/>
          <w:szCs w:val="22"/>
          <w:lang w:eastAsia="en-GB"/>
        </w:rPr>
        <w:t xml:space="preserve">please clearly outline </w:t>
      </w:r>
      <w:r w:rsidRPr="1CA453B2">
        <w:rPr>
          <w:color w:val="0000FF"/>
          <w:sz w:val="22"/>
          <w:szCs w:val="22"/>
          <w:lang w:eastAsia="en-GB"/>
        </w:rPr>
        <w:t xml:space="preserve">how you </w:t>
      </w:r>
      <w:r w:rsidR="00764D09">
        <w:rPr>
          <w:color w:val="0000FF"/>
          <w:sz w:val="22"/>
          <w:szCs w:val="22"/>
          <w:lang w:eastAsia="en-GB"/>
        </w:rPr>
        <w:t xml:space="preserve">will </w:t>
      </w:r>
      <w:r w:rsidRPr="1CA453B2">
        <w:rPr>
          <w:color w:val="0000FF"/>
          <w:sz w:val="22"/>
          <w:szCs w:val="22"/>
          <w:lang w:eastAsia="en-GB"/>
        </w:rPr>
        <w:t>address this</w:t>
      </w:r>
      <w:r w:rsidR="00764D09">
        <w:rPr>
          <w:color w:val="0000FF"/>
          <w:szCs w:val="22"/>
        </w:rPr>
        <w:t>.</w:t>
      </w:r>
    </w:p>
    <w:p w14:paraId="34D1114E" w14:textId="40D43748" w:rsidR="00764D09" w:rsidRPr="008340B2" w:rsidRDefault="00764D09" w:rsidP="007106CD">
      <w:pPr>
        <w:pStyle w:val="CommentText"/>
        <w:rPr>
          <w:sz w:val="22"/>
          <w:szCs w:val="22"/>
        </w:rPr>
      </w:pPr>
      <w:r w:rsidRPr="008340B2">
        <w:rPr>
          <w:color w:val="0000FF"/>
          <w:sz w:val="22"/>
          <w:szCs w:val="24"/>
        </w:rPr>
        <w:lastRenderedPageBreak/>
        <w:t>You should consider the following in your response:</w:t>
      </w:r>
    </w:p>
    <w:p w14:paraId="6A2CA258" w14:textId="7B0672DF" w:rsidR="007106CD" w:rsidRDefault="007106CD" w:rsidP="007106CD">
      <w:pPr>
        <w:pStyle w:val="BodyText2"/>
        <w:numPr>
          <w:ilvl w:val="0"/>
          <w:numId w:val="24"/>
        </w:numPr>
        <w:rPr>
          <w:rFonts w:cs="Arial"/>
          <w:sz w:val="22"/>
          <w:szCs w:val="22"/>
        </w:rPr>
      </w:pPr>
      <w:r w:rsidRPr="00882FC2">
        <w:rPr>
          <w:rFonts w:cs="Arial"/>
          <w:sz w:val="22"/>
          <w:szCs w:val="22"/>
        </w:rPr>
        <w:t>How have you taken in to account the GESI context in designing</w:t>
      </w:r>
      <w:r w:rsidR="00764D09">
        <w:rPr>
          <w:rFonts w:cs="Arial"/>
          <w:sz w:val="22"/>
          <w:szCs w:val="22"/>
        </w:rPr>
        <w:t xml:space="preserve"> and implementing</w:t>
      </w:r>
      <w:r w:rsidRPr="00882FC2">
        <w:rPr>
          <w:rFonts w:cs="Arial"/>
          <w:sz w:val="22"/>
          <w:szCs w:val="22"/>
        </w:rPr>
        <w:t xml:space="preserve"> your approach?</w:t>
      </w:r>
      <w:r w:rsidR="009A2EEA" w:rsidRPr="009A2EEA">
        <w:rPr>
          <w:rFonts w:cs="Arial"/>
          <w:sz w:val="22"/>
          <w:szCs w:val="22"/>
        </w:rPr>
        <w:t xml:space="preserve"> </w:t>
      </w:r>
      <w:r w:rsidR="009A2EEA">
        <w:rPr>
          <w:rFonts w:cs="Arial"/>
          <w:sz w:val="22"/>
          <w:szCs w:val="22"/>
        </w:rPr>
        <w:t xml:space="preserve">When considering the context you should refer to/ assess against the </w:t>
      </w:r>
      <w:r w:rsidR="009A2EEA" w:rsidRPr="00D46929">
        <w:rPr>
          <w:rFonts w:cs="Arial"/>
          <w:sz w:val="22"/>
          <w:szCs w:val="22"/>
        </w:rPr>
        <w:t xml:space="preserve">following core principles, which are explained in more detail in the </w:t>
      </w:r>
      <w:r w:rsidR="009A2EEA" w:rsidRPr="008340B2">
        <w:rPr>
          <w:rFonts w:cs="Arial"/>
          <w:sz w:val="22"/>
          <w:szCs w:val="22"/>
        </w:rPr>
        <w:t>GESI Analysis How to Guide</w:t>
      </w:r>
      <w:r w:rsidR="00D46929">
        <w:rPr>
          <w:rFonts w:cs="Arial"/>
          <w:sz w:val="22"/>
          <w:szCs w:val="22"/>
        </w:rPr>
        <w:t xml:space="preserve"> on the Darwin </w:t>
      </w:r>
      <w:r w:rsidR="00D13D82">
        <w:rPr>
          <w:rFonts w:cs="Arial"/>
          <w:sz w:val="22"/>
          <w:szCs w:val="22"/>
        </w:rPr>
        <w:t>Initiative</w:t>
      </w:r>
      <w:r w:rsidR="00D46929">
        <w:rPr>
          <w:rFonts w:cs="Arial"/>
          <w:sz w:val="22"/>
          <w:szCs w:val="22"/>
        </w:rPr>
        <w:t xml:space="preserve"> website (see link below)</w:t>
      </w:r>
      <w:r w:rsidR="009A2EEA" w:rsidRPr="00D46929">
        <w:rPr>
          <w:rFonts w:cs="Arial"/>
          <w:sz w:val="22"/>
          <w:szCs w:val="22"/>
        </w:rPr>
        <w:t>.</w:t>
      </w:r>
      <w:r w:rsidR="009A2EEA" w:rsidRPr="00022C98">
        <w:rPr>
          <w:rFonts w:cs="Arial"/>
          <w:b/>
          <w:bCs/>
          <w:szCs w:val="22"/>
        </w:rPr>
        <w:t xml:space="preserve"> </w:t>
      </w:r>
    </w:p>
    <w:p w14:paraId="58882D3D" w14:textId="77777777" w:rsidR="00E576D8" w:rsidRDefault="00E576D8" w:rsidP="00E576D8">
      <w:pPr>
        <w:pStyle w:val="BodyText2"/>
        <w:numPr>
          <w:ilvl w:val="1"/>
          <w:numId w:val="24"/>
        </w:numPr>
        <w:rPr>
          <w:rFonts w:cs="Arial"/>
          <w:sz w:val="22"/>
          <w:szCs w:val="22"/>
        </w:rPr>
      </w:pPr>
      <w:r>
        <w:rPr>
          <w:rFonts w:cs="Arial"/>
          <w:sz w:val="22"/>
          <w:szCs w:val="22"/>
        </w:rPr>
        <w:t>Rights: Legal and customary</w:t>
      </w:r>
    </w:p>
    <w:p w14:paraId="7B3C6203" w14:textId="77777777" w:rsidR="00E576D8" w:rsidRDefault="00E576D8" w:rsidP="00E576D8">
      <w:pPr>
        <w:pStyle w:val="BodyText2"/>
        <w:numPr>
          <w:ilvl w:val="1"/>
          <w:numId w:val="24"/>
        </w:numPr>
        <w:rPr>
          <w:rFonts w:cs="Arial"/>
          <w:sz w:val="22"/>
          <w:szCs w:val="22"/>
        </w:rPr>
      </w:pPr>
      <w:r>
        <w:rPr>
          <w:rFonts w:cs="Arial"/>
          <w:sz w:val="22"/>
          <w:szCs w:val="22"/>
        </w:rPr>
        <w:t>Practice: Attitudes, customs &amp; beliefs</w:t>
      </w:r>
    </w:p>
    <w:p w14:paraId="5688F9A9" w14:textId="77777777" w:rsidR="00E576D8" w:rsidRDefault="00E576D8" w:rsidP="00E576D8">
      <w:pPr>
        <w:pStyle w:val="BodyText2"/>
        <w:numPr>
          <w:ilvl w:val="1"/>
          <w:numId w:val="24"/>
        </w:numPr>
        <w:rPr>
          <w:rFonts w:cs="Arial"/>
          <w:sz w:val="22"/>
          <w:szCs w:val="22"/>
        </w:rPr>
      </w:pPr>
      <w:r>
        <w:rPr>
          <w:rFonts w:cs="Arial"/>
          <w:sz w:val="22"/>
          <w:szCs w:val="22"/>
        </w:rPr>
        <w:t>Environment: Stressors &amp; vulnerability</w:t>
      </w:r>
    </w:p>
    <w:p w14:paraId="5FDEA9E0" w14:textId="77777777" w:rsidR="00E576D8" w:rsidRDefault="00E576D8" w:rsidP="00E576D8">
      <w:pPr>
        <w:pStyle w:val="BodyText2"/>
        <w:numPr>
          <w:ilvl w:val="1"/>
          <w:numId w:val="24"/>
        </w:numPr>
        <w:rPr>
          <w:rFonts w:cs="Arial"/>
          <w:sz w:val="22"/>
          <w:szCs w:val="22"/>
        </w:rPr>
      </w:pPr>
      <w:r>
        <w:rPr>
          <w:rFonts w:cs="Arial"/>
          <w:sz w:val="22"/>
          <w:szCs w:val="22"/>
        </w:rPr>
        <w:t>Roles and Responsibilities: Division of time, space &amp; labour</w:t>
      </w:r>
    </w:p>
    <w:p w14:paraId="7C27DC46" w14:textId="77777777" w:rsidR="00E576D8" w:rsidRDefault="00E576D8" w:rsidP="00E576D8">
      <w:pPr>
        <w:pStyle w:val="BodyText2"/>
        <w:numPr>
          <w:ilvl w:val="1"/>
          <w:numId w:val="24"/>
        </w:numPr>
        <w:rPr>
          <w:rFonts w:cs="Arial"/>
          <w:sz w:val="22"/>
          <w:szCs w:val="22"/>
        </w:rPr>
      </w:pPr>
      <w:r>
        <w:rPr>
          <w:rFonts w:cs="Arial"/>
          <w:sz w:val="22"/>
          <w:szCs w:val="22"/>
        </w:rPr>
        <w:t>Representation: Participation, inclusion &amp; power</w:t>
      </w:r>
    </w:p>
    <w:p w14:paraId="203A6AD5" w14:textId="77777777" w:rsidR="00E576D8" w:rsidRDefault="00E576D8" w:rsidP="00E576D8">
      <w:pPr>
        <w:pStyle w:val="BodyText2"/>
        <w:numPr>
          <w:ilvl w:val="1"/>
          <w:numId w:val="24"/>
        </w:numPr>
        <w:rPr>
          <w:rFonts w:cs="Arial"/>
          <w:sz w:val="22"/>
          <w:szCs w:val="22"/>
        </w:rPr>
      </w:pPr>
      <w:r>
        <w:rPr>
          <w:rFonts w:cs="Arial"/>
          <w:sz w:val="22"/>
          <w:szCs w:val="22"/>
        </w:rPr>
        <w:t>Resources: Access &amp; control of assets and services</w:t>
      </w:r>
    </w:p>
    <w:p w14:paraId="583B1D8C" w14:textId="60F35722" w:rsidR="006E3D74" w:rsidRDefault="00083FF3" w:rsidP="006E3D74">
      <w:pPr>
        <w:pStyle w:val="BodyText2"/>
        <w:numPr>
          <w:ilvl w:val="0"/>
          <w:numId w:val="24"/>
        </w:numPr>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r w:rsidR="006E3D74">
        <w:rPr>
          <w:rFonts w:cs="Arial"/>
          <w:sz w:val="22"/>
          <w:szCs w:val="22"/>
        </w:rPr>
        <w:t>.</w:t>
      </w:r>
    </w:p>
    <w:p w14:paraId="76DDFBD0" w14:textId="23539300" w:rsidR="006D691F" w:rsidRPr="006E3D74" w:rsidRDefault="006E3D74" w:rsidP="006E3D74">
      <w:pPr>
        <w:pStyle w:val="BodyText2"/>
        <w:numPr>
          <w:ilvl w:val="0"/>
          <w:numId w:val="24"/>
        </w:numPr>
        <w:rPr>
          <w:rFonts w:cs="Arial"/>
          <w:sz w:val="22"/>
          <w:szCs w:val="22"/>
        </w:rPr>
      </w:pPr>
      <w:r w:rsidRPr="006E3D74">
        <w:rPr>
          <w:rFonts w:cs="Arial"/>
          <w:sz w:val="22"/>
          <w:szCs w:val="22"/>
        </w:rPr>
        <w:t>Has there been any lessons learnt or challenges on GESI in the past 12 months? Please ensure no sensitive data is included within responses.</w:t>
      </w:r>
    </w:p>
    <w:p w14:paraId="225A16ED" w14:textId="6E4DB8A5" w:rsidR="007654DE" w:rsidRPr="007654DE" w:rsidRDefault="007654DE" w:rsidP="007654DE">
      <w:pPr>
        <w:pStyle w:val="BodyText2"/>
        <w:rPr>
          <w:rFonts w:cs="Arial"/>
          <w:sz w:val="22"/>
          <w:szCs w:val="22"/>
        </w:rPr>
      </w:pPr>
      <w:r w:rsidRPr="00766A9D">
        <w:rPr>
          <w:rFonts w:cs="Arial"/>
          <w:sz w:val="22"/>
          <w:szCs w:val="22"/>
        </w:rPr>
        <w:t xml:space="preserve">For more information, please see the </w:t>
      </w:r>
      <w:hyperlink r:id="rId16"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183301E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w:t>
      </w:r>
      <w:r w:rsidR="00AF7548">
        <w:rPr>
          <w:rFonts w:cs="Arial"/>
          <w:sz w:val="22"/>
          <w:szCs w:val="22"/>
        </w:rPr>
        <w:t>success</w:t>
      </w:r>
      <w:r w:rsidR="009938B3">
        <w:rPr>
          <w:rFonts w:cs="Arial"/>
          <w:sz w:val="22"/>
          <w:szCs w:val="22"/>
        </w:rPr>
        <w:t xml:space="preserve"> </w:t>
      </w:r>
      <w:r w:rsidRPr="00CB1AAB">
        <w:rPr>
          <w:rFonts w:cs="Arial"/>
          <w:sz w:val="22"/>
          <w:szCs w:val="22"/>
        </w:rPr>
        <w:t xml:space="preserve">(both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66475AD8" w14:textId="07F277DD" w:rsidR="00A225F6" w:rsidRPr="000A6D5D" w:rsidRDefault="00FA7349" w:rsidP="003F4232">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7D201F9F" w14:textId="77777777" w:rsidR="000D04AC" w:rsidRDefault="000D04AC" w:rsidP="000D04AC">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29D1E26C" w14:textId="77777777" w:rsidR="00C4409C" w:rsidRDefault="00C4409C" w:rsidP="00C4409C">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1AA39CE7" w14:textId="339315D3" w:rsidR="008340B2" w:rsidRDefault="007543C0" w:rsidP="007543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CB91F1D" w14:textId="77777777" w:rsidR="008340B2" w:rsidRDefault="008340B2">
      <w:pPr>
        <w:rPr>
          <w:rFonts w:cs="Arial"/>
          <w:color w:val="0000FF"/>
          <w:szCs w:val="22"/>
        </w:rPr>
      </w:pPr>
      <w:r>
        <w:rPr>
          <w:rFonts w:cs="Arial"/>
          <w:szCs w:val="22"/>
        </w:rPr>
        <w:br w:type="page"/>
      </w:r>
    </w:p>
    <w:p w14:paraId="2671DCCF" w14:textId="77777777" w:rsidR="00AE2C8A" w:rsidRPr="00CB1AAB" w:rsidRDefault="00AE2C8A" w:rsidP="00CB1AAB">
      <w:pPr>
        <w:pStyle w:val="Heading1"/>
        <w:rPr>
          <w:rFonts w:ascii="Arial" w:hAnsi="Arial"/>
          <w:szCs w:val="22"/>
        </w:rPr>
      </w:pPr>
      <w:r w:rsidRPr="00CB1AAB">
        <w:rPr>
          <w:rFonts w:ascii="Arial" w:hAnsi="Arial"/>
          <w:szCs w:val="22"/>
        </w:rPr>
        <w:lastRenderedPageBreak/>
        <w:t>Actions taken in response to previous reviews (if applicable)</w:t>
      </w:r>
    </w:p>
    <w:p w14:paraId="0A4A34FB" w14:textId="77777777" w:rsidR="002B0F56" w:rsidRDefault="002B0F56" w:rsidP="002B0F56">
      <w:pPr>
        <w:pStyle w:val="BodyText2"/>
        <w:rPr>
          <w:rFonts w:cs="Arial"/>
          <w:sz w:val="22"/>
          <w:szCs w:val="22"/>
        </w:rPr>
      </w:pPr>
      <w:r>
        <w:rPr>
          <w:rFonts w:cs="Arial"/>
          <w:sz w:val="22"/>
          <w:szCs w:val="22"/>
        </w:rPr>
        <w:t>For this section you should consider the following:</w:t>
      </w:r>
    </w:p>
    <w:p w14:paraId="5BDF272C" w14:textId="77777777" w:rsidR="002B0F56" w:rsidRDefault="002B0F56" w:rsidP="002B0F56">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7"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1AEEA059" w14:textId="77777777" w:rsidR="002B0F56" w:rsidRDefault="002B0F56" w:rsidP="002B0F56">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4F8A363F" w14:textId="3F2CD18B" w:rsidR="002B0F56" w:rsidRDefault="002B0F56" w:rsidP="002B0F56">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w:t>
      </w:r>
      <w:r w:rsidR="00290CE4">
        <w:rPr>
          <w:rFonts w:cs="Arial"/>
          <w:sz w:val="22"/>
          <w:szCs w:val="22"/>
        </w:rPr>
        <w:t>If you have already provided a response, please confirm when.</w:t>
      </w:r>
    </w:p>
    <w:p w14:paraId="114CA0F0" w14:textId="77777777" w:rsidR="00D201DC" w:rsidRDefault="00D201DC" w:rsidP="002B0F56">
      <w:pPr>
        <w:pStyle w:val="BodyText2"/>
        <w:numPr>
          <w:ilvl w:val="0"/>
          <w:numId w:val="34"/>
        </w:numPr>
        <w:rPr>
          <w:rFonts w:cs="Arial"/>
          <w:sz w:val="22"/>
          <w:szCs w:val="22"/>
        </w:rPr>
      </w:pPr>
      <w:r w:rsidRPr="00D201DC">
        <w:rPr>
          <w:rFonts w:cs="Arial"/>
          <w:sz w:val="22"/>
          <w:szCs w:val="22"/>
        </w:rPr>
        <w:t>If your project has an Overseas Security and Justice Assistance assessment, please ensure you provide an update on related risks, and any special conditions if relevant for your project.</w:t>
      </w:r>
    </w:p>
    <w:p w14:paraId="044FE668" w14:textId="43C6DFDE" w:rsidR="002B0F56" w:rsidRPr="00CB1AAB" w:rsidRDefault="002B0F56" w:rsidP="002B0F56">
      <w:pPr>
        <w:pStyle w:val="BodyText2"/>
        <w:numPr>
          <w:ilvl w:val="0"/>
          <w:numId w:val="34"/>
        </w:numPr>
        <w:rPr>
          <w:rFonts w:cs="Arial"/>
          <w:sz w:val="22"/>
          <w:szCs w:val="22"/>
        </w:rPr>
      </w:pPr>
      <w:r>
        <w:rPr>
          <w:rFonts w:cs="Arial"/>
          <w:sz w:val="22"/>
          <w:szCs w:val="22"/>
        </w:rPr>
        <w:t xml:space="preserve">Please also use this section to respond to any feedback received when your project was funded, if </w:t>
      </w:r>
      <w:r w:rsidR="003A4053">
        <w:rPr>
          <w:rFonts w:cs="Arial"/>
          <w:sz w:val="22"/>
          <w:szCs w:val="22"/>
        </w:rPr>
        <w:t>you haven’t already commented</w:t>
      </w:r>
      <w:r>
        <w:rPr>
          <w:rFonts w:cs="Arial"/>
          <w:sz w:val="22"/>
          <w:szCs w:val="22"/>
        </w:rPr>
        <w:t>.</w:t>
      </w:r>
    </w:p>
    <w:p w14:paraId="727651EE" w14:textId="535CBD7C" w:rsidR="007D0618" w:rsidRDefault="007D0618" w:rsidP="007D0618">
      <w:pPr>
        <w:pStyle w:val="Heading1"/>
      </w:pPr>
      <w:r>
        <w:t xml:space="preserve">Risk Management </w:t>
      </w:r>
    </w:p>
    <w:p w14:paraId="04828F44" w14:textId="0642B225" w:rsidR="00B75E4D" w:rsidRDefault="00B75E4D" w:rsidP="00B75E4D">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3CD8AC13" w14:textId="2E4BF49C" w:rsidR="003F3C2C" w:rsidRDefault="00B75E4D" w:rsidP="00CB1AAB">
      <w:pPr>
        <w:pStyle w:val="BodyText2"/>
        <w:numPr>
          <w:ilvl w:val="0"/>
          <w:numId w:val="17"/>
        </w:numPr>
        <w:rPr>
          <w:rFonts w:cs="Arial"/>
          <w:iCs/>
          <w:sz w:val="22"/>
          <w:szCs w:val="22"/>
        </w:rPr>
      </w:pPr>
      <w:r>
        <w:rPr>
          <w:rFonts w:cs="Arial"/>
          <w:iCs/>
          <w:sz w:val="22"/>
          <w:szCs w:val="22"/>
        </w:rPr>
        <w:t xml:space="preserve">Has the project made any significant adaptations to the project design </w:t>
      </w:r>
      <w:r w:rsidR="00E5481E">
        <w:rPr>
          <w:rFonts w:cs="Arial"/>
          <w:iCs/>
          <w:sz w:val="22"/>
          <w:szCs w:val="22"/>
        </w:rPr>
        <w:t xml:space="preserve">this year </w:t>
      </w:r>
      <w:r>
        <w:rPr>
          <w:rFonts w:cs="Arial"/>
          <w:iCs/>
          <w:sz w:val="22"/>
          <w:szCs w:val="22"/>
        </w:rPr>
        <w:t>to address risk?</w:t>
      </w:r>
    </w:p>
    <w:p w14:paraId="5B3E461A" w14:textId="23303A89" w:rsidR="00AB5531" w:rsidRDefault="00B75E4D" w:rsidP="00CB1AAB">
      <w:pPr>
        <w:pStyle w:val="BodyText2"/>
        <w:numPr>
          <w:ilvl w:val="0"/>
          <w:numId w:val="17"/>
        </w:numPr>
        <w:rPr>
          <w:rFonts w:cs="Arial"/>
          <w:iCs/>
          <w:sz w:val="22"/>
          <w:szCs w:val="22"/>
        </w:rPr>
      </w:pPr>
      <w:r w:rsidRPr="003F3C2C">
        <w:rPr>
          <w:rFonts w:cs="Arial"/>
          <w:iCs/>
          <w:sz w:val="22"/>
          <w:szCs w:val="22"/>
        </w:rPr>
        <w:t>Please submit an updated version of your risk register with you</w:t>
      </w:r>
      <w:r w:rsidR="003F3C2C">
        <w:rPr>
          <w:rFonts w:cs="Arial"/>
          <w:iCs/>
          <w:sz w:val="22"/>
          <w:szCs w:val="22"/>
        </w:rPr>
        <w:t>r</w:t>
      </w:r>
      <w:r w:rsidRPr="003F3C2C">
        <w:rPr>
          <w:rFonts w:cs="Arial"/>
          <w:iCs/>
          <w:sz w:val="22"/>
          <w:szCs w:val="22"/>
        </w:rPr>
        <w:t xml:space="preserve"> Annual Report. </w:t>
      </w:r>
      <w:r w:rsidR="00294D04">
        <w:rPr>
          <w:rFonts w:cs="Arial"/>
          <w:iCs/>
          <w:sz w:val="22"/>
          <w:szCs w:val="22"/>
        </w:rPr>
        <w:t xml:space="preserve">The template can be found on the </w:t>
      </w:r>
      <w:hyperlink r:id="rId18" w:history="1">
        <w:r w:rsidR="00294D04" w:rsidRPr="002E494B">
          <w:rPr>
            <w:rStyle w:val="Hyperlink"/>
            <w:rFonts w:cs="Arial"/>
            <w:iCs/>
            <w:sz w:val="22"/>
            <w:szCs w:val="22"/>
          </w:rPr>
          <w:t>Darwin Initiative website</w:t>
        </w:r>
      </w:hyperlink>
      <w:r w:rsidR="00294D04">
        <w:rPr>
          <w:rFonts w:cs="Arial"/>
          <w:iCs/>
          <w:sz w:val="22"/>
          <w:szCs w:val="22"/>
        </w:rPr>
        <w:t>.</w:t>
      </w:r>
    </w:p>
    <w:p w14:paraId="3DD448B6" w14:textId="77777777" w:rsidR="004D6DB2" w:rsidRPr="00B10D2B" w:rsidRDefault="004D6DB2" w:rsidP="004D6DB2">
      <w:pPr>
        <w:pStyle w:val="Heading1"/>
        <w:rPr>
          <w:rFonts w:ascii="Arial" w:hAnsi="Arial"/>
          <w:szCs w:val="22"/>
        </w:rPr>
      </w:pPr>
      <w:r w:rsidRPr="00B10D2B">
        <w:rPr>
          <w:rFonts w:ascii="Arial" w:hAnsi="Arial"/>
          <w:szCs w:val="22"/>
        </w:rPr>
        <w:t>Scalability and durability</w:t>
      </w:r>
    </w:p>
    <w:p w14:paraId="13F65226" w14:textId="77777777" w:rsidR="004D6DB2" w:rsidRPr="00B10D2B" w:rsidRDefault="004D6DB2" w:rsidP="004D6DB2">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6BBA4216" w14:textId="77777777" w:rsidR="004D6DB2" w:rsidRPr="00443F40" w:rsidRDefault="004D6DB2" w:rsidP="004D6DB2">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63862E5E" w14:textId="77777777" w:rsidR="004D6DB2" w:rsidRPr="00B10D2B" w:rsidRDefault="004D6DB2" w:rsidP="004D6DB2">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2DADA70A"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79EDEAC5"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375473FD" w14:textId="77777777" w:rsidR="004D6DB2" w:rsidRDefault="004D6DB2" w:rsidP="004D6DB2">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3DF28475"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 xml:space="preserve">Referring back to your original exit plan, what were the main steps you proposed for ensuring outputs, outcomes and impacts of the project are durable after the project ends? </w:t>
      </w:r>
    </w:p>
    <w:p w14:paraId="1BD0444A"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What progress has been made with these steps, with what supporting evidence?</w:t>
      </w:r>
    </w:p>
    <w:p w14:paraId="5BD3B4EE" w14:textId="733FFAC3" w:rsidR="005B6F8F" w:rsidRDefault="004D6DB2" w:rsidP="004D6DB2">
      <w:pPr>
        <w:pStyle w:val="BodyText2"/>
        <w:numPr>
          <w:ilvl w:val="0"/>
          <w:numId w:val="35"/>
        </w:numPr>
        <w:rPr>
          <w:sz w:val="22"/>
          <w:szCs w:val="22"/>
        </w:rPr>
      </w:pPr>
      <w:r w:rsidRPr="004D6DB2">
        <w:rPr>
          <w:rFonts w:cs="Arial"/>
          <w:iCs/>
          <w:sz w:val="22"/>
          <w:szCs w:val="22"/>
        </w:rPr>
        <w:t>What other steps is your team taking to promote the durability of desired outputs, outcomes and impacts and ensure the project has a sustained legacy?</w:t>
      </w:r>
      <w:r w:rsidRPr="004D6DB2">
        <w:rPr>
          <w:rFonts w:cs="Arial"/>
          <w:iCs/>
          <w:sz w:val="22"/>
          <w:szCs w:val="22"/>
        </w:rPr>
        <w:t xml:space="preserve"> </w:t>
      </w:r>
      <w:r w:rsidRPr="004D6DB2">
        <w:rPr>
          <w:sz w:val="22"/>
          <w:szCs w:val="22"/>
        </w:rPr>
        <w:t>How will the built capability and capacity be maintained in-country?</w:t>
      </w:r>
    </w:p>
    <w:p w14:paraId="788408A4" w14:textId="77777777" w:rsidR="005B6F8F" w:rsidRDefault="005B6F8F">
      <w:pPr>
        <w:rPr>
          <w:color w:val="0000FF"/>
          <w:szCs w:val="22"/>
        </w:rPr>
      </w:pPr>
      <w:r>
        <w:rPr>
          <w:szCs w:val="22"/>
        </w:rPr>
        <w:br w:type="page"/>
      </w:r>
    </w:p>
    <w:p w14:paraId="0D363197" w14:textId="0CE148E7" w:rsidR="00AE2C8A" w:rsidRPr="004D6DB2" w:rsidRDefault="00CB1AAB" w:rsidP="00CB1AAB">
      <w:pPr>
        <w:pStyle w:val="Heading1"/>
        <w:rPr>
          <w:rFonts w:ascii="Arial" w:hAnsi="Arial"/>
          <w:szCs w:val="22"/>
        </w:rPr>
      </w:pPr>
      <w:r w:rsidRPr="004D6DB2">
        <w:rPr>
          <w:rFonts w:ascii="Arial" w:hAnsi="Arial"/>
          <w:szCs w:val="22"/>
        </w:rPr>
        <w:lastRenderedPageBreak/>
        <w:t>Darwin</w:t>
      </w:r>
      <w:r w:rsidR="00950A9D" w:rsidRPr="004D6DB2">
        <w:rPr>
          <w:rFonts w:ascii="Arial" w:hAnsi="Arial"/>
          <w:szCs w:val="22"/>
        </w:rPr>
        <w:t xml:space="preserve"> Initiative</w:t>
      </w:r>
      <w:r w:rsidRPr="004D6DB2">
        <w:rPr>
          <w:rFonts w:ascii="Arial" w:hAnsi="Arial"/>
          <w:szCs w:val="22"/>
        </w:rPr>
        <w:t xml:space="preserve"> </w:t>
      </w:r>
      <w:r w:rsidR="00906C33" w:rsidRPr="004D6DB2">
        <w:rPr>
          <w:rFonts w:ascii="Arial" w:hAnsi="Arial"/>
          <w:szCs w:val="22"/>
        </w:rPr>
        <w:t>i</w:t>
      </w:r>
      <w:r w:rsidRPr="004D6DB2">
        <w:rPr>
          <w:rFonts w:ascii="Arial" w:hAnsi="Arial"/>
          <w:szCs w:val="22"/>
        </w:rPr>
        <w:t>dentity</w:t>
      </w:r>
    </w:p>
    <w:p w14:paraId="7319150A" w14:textId="4822FE49"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Default="00090853" w:rsidP="00CB1AAB">
      <w:pPr>
        <w:pStyle w:val="BodyText2"/>
        <w:numPr>
          <w:ilvl w:val="0"/>
          <w:numId w:val="18"/>
        </w:numPr>
        <w:rPr>
          <w:rFonts w:cs="Arial"/>
          <w:sz w:val="22"/>
          <w:szCs w:val="22"/>
        </w:rPr>
      </w:pPr>
      <w:r>
        <w:rPr>
          <w:rFonts w:cs="Arial"/>
          <w:sz w:val="22"/>
          <w:szCs w:val="22"/>
        </w:rPr>
        <w:t>How has the UK Government’s contribution to your project’s work been recognised?</w:t>
      </w:r>
    </w:p>
    <w:p w14:paraId="244920C3" w14:textId="30BE4782"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Darwin Initiative </w:t>
      </w:r>
      <w:r w:rsidR="00373BBA">
        <w:rPr>
          <w:rFonts w:cs="Arial"/>
          <w:sz w:val="22"/>
          <w:szCs w:val="22"/>
        </w:rPr>
        <w:t>funding</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247AA3B2" w14:textId="23F4C3E1" w:rsidR="00CB1AAB" w:rsidRDefault="00CB1AAB" w:rsidP="00CB1AAB">
      <w:pPr>
        <w:pStyle w:val="BodyText2"/>
        <w:numPr>
          <w:ilvl w:val="0"/>
          <w:numId w:val="18"/>
        </w:numPr>
        <w:rPr>
          <w:rFonts w:cs="Arial"/>
          <w:sz w:val="22"/>
          <w:szCs w:val="22"/>
        </w:rPr>
      </w:pPr>
      <w:r w:rsidRPr="00CB1AAB">
        <w:rPr>
          <w:rFonts w:cs="Arial"/>
          <w:sz w:val="22"/>
          <w:szCs w:val="22"/>
        </w:rPr>
        <w:t xml:space="preserve">To what extent is there </w:t>
      </w:r>
      <w:r w:rsidR="00373BBA">
        <w:rPr>
          <w:rFonts w:cs="Arial"/>
          <w:sz w:val="22"/>
          <w:szCs w:val="22"/>
        </w:rPr>
        <w:t xml:space="preserve">an </w:t>
      </w:r>
      <w:r w:rsidRPr="00CB1AAB">
        <w:rPr>
          <w:rFonts w:cs="Arial"/>
          <w:sz w:val="22"/>
          <w:szCs w:val="22"/>
        </w:rPr>
        <w:t xml:space="preserve">understanding of </w:t>
      </w:r>
      <w:r w:rsidR="00373BBA">
        <w:rPr>
          <w:rFonts w:cs="Arial"/>
          <w:sz w:val="22"/>
          <w:szCs w:val="22"/>
        </w:rPr>
        <w:t xml:space="preserve">the </w:t>
      </w:r>
      <w:r w:rsidRPr="00CB1AAB">
        <w:rPr>
          <w:rFonts w:cs="Arial"/>
          <w:sz w:val="22"/>
          <w:szCs w:val="22"/>
        </w:rPr>
        <w:t xml:space="preserve">Darwin Initiative within the host country and who is likely to be familiar with </w:t>
      </w:r>
      <w:r w:rsidR="005D6946">
        <w:rPr>
          <w:rFonts w:cs="Arial"/>
          <w:sz w:val="22"/>
          <w:szCs w:val="22"/>
        </w:rPr>
        <w:t>the Darwin Initiative</w:t>
      </w:r>
      <w:r w:rsidRPr="00CB1AAB">
        <w:rPr>
          <w:rFonts w:cs="Arial"/>
          <w:sz w:val="22"/>
          <w:szCs w:val="22"/>
        </w:rPr>
        <w:t xml:space="preserve">? </w:t>
      </w:r>
    </w:p>
    <w:p w14:paraId="36486421" w14:textId="456D42AC" w:rsidR="00F828AA" w:rsidRPr="00F200FE" w:rsidRDefault="00F828AA" w:rsidP="00F828AA">
      <w:pPr>
        <w:pStyle w:val="BodyText2"/>
        <w:numPr>
          <w:ilvl w:val="0"/>
          <w:numId w:val="18"/>
        </w:numPr>
        <w:rPr>
          <w:rFonts w:cs="Arial"/>
          <w:sz w:val="22"/>
          <w:szCs w:val="22"/>
        </w:rPr>
      </w:pPr>
      <w:bookmarkStart w:id="3" w:name="_Hlk34381281"/>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3013AB62" w14:textId="1CACAD0A" w:rsidR="00BA02EF" w:rsidRPr="00BA02EF" w:rsidRDefault="00F64320" w:rsidP="009E2A0E">
      <w:pPr>
        <w:pStyle w:val="Heading1"/>
      </w:pPr>
      <w:r w:rsidRPr="00F64320">
        <w:t>Safeguarding</w:t>
      </w:r>
    </w:p>
    <w:bookmarkEnd w:id="3"/>
    <w:p w14:paraId="31BBEBCD" w14:textId="6AA801D7" w:rsidR="002911E8" w:rsidRPr="005B6C62" w:rsidRDefault="00717A60" w:rsidP="002911E8">
      <w:pPr>
        <w:tabs>
          <w:tab w:val="num" w:pos="947"/>
        </w:tabs>
        <w:spacing w:after="120"/>
        <w:rPr>
          <w:color w:val="0000FF"/>
        </w:rPr>
      </w:pPr>
      <w:r>
        <w:rPr>
          <w:color w:val="0000FF"/>
        </w:rPr>
        <w:t xml:space="preserve">The BCFs </w:t>
      </w:r>
      <w:r w:rsidR="002911E8"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A459E">
        <w:rPr>
          <w:color w:val="0000FF"/>
        </w:rPr>
        <w:t>W</w:t>
      </w:r>
      <w:r w:rsidR="00EA459E" w:rsidRPr="00B52241">
        <w:rPr>
          <w:color w:val="0000FF"/>
        </w:rPr>
        <w:t xml:space="preserve">e are committed to helping project strengthen their safeguarding approach and if you have any sensitive questions around </w:t>
      </w:r>
      <w:r w:rsidR="00EA459E">
        <w:rPr>
          <w:color w:val="0000FF"/>
        </w:rPr>
        <w:t>s</w:t>
      </w:r>
      <w:r w:rsidR="00EA459E" w:rsidRPr="00B52241">
        <w:rPr>
          <w:color w:val="0000FF"/>
        </w:rPr>
        <w:t>afeguarding please contact NIRAS separately.</w:t>
      </w:r>
    </w:p>
    <w:tbl>
      <w:tblPr>
        <w:tblW w:w="9573"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2777"/>
      </w:tblGrid>
      <w:tr w:rsidR="002911E8" w:rsidRPr="00DB3E22" w14:paraId="5E51AF88" w14:textId="77777777" w:rsidTr="00BB76E2">
        <w:trPr>
          <w:trHeight w:val="275"/>
        </w:trPr>
        <w:tc>
          <w:tcPr>
            <w:tcW w:w="6796" w:type="dxa"/>
            <w:tcBorders>
              <w:top w:val="single" w:sz="4" w:space="0" w:color="auto"/>
              <w:left w:val="single" w:sz="4" w:space="0" w:color="auto"/>
              <w:bottom w:val="single" w:sz="4" w:space="0" w:color="auto"/>
              <w:right w:val="single" w:sz="4" w:space="0" w:color="auto"/>
            </w:tcBorders>
            <w:shd w:val="clear" w:color="auto" w:fill="auto"/>
            <w:hideMark/>
          </w:tcPr>
          <w:p w14:paraId="1151D810" w14:textId="343CE33D" w:rsidR="002911E8" w:rsidRPr="00F311E1" w:rsidRDefault="00597242" w:rsidP="00E03B2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r w:rsidRPr="00F311E1">
              <w:rPr>
                <w:rFonts w:cs="Arial"/>
                <w:szCs w:val="22"/>
              </w:rPr>
              <w:t xml:space="preserve"> </w:t>
            </w:r>
          </w:p>
        </w:tc>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0BDAA752" w14:textId="1EE660C5" w:rsidR="002911E8" w:rsidRPr="00F311E1" w:rsidRDefault="002911E8" w:rsidP="00E03B23">
            <w:pPr>
              <w:ind w:left="75"/>
              <w:jc w:val="center"/>
              <w:textAlignment w:val="baseline"/>
              <w:rPr>
                <w:rFonts w:cs="Arial"/>
                <w:szCs w:val="22"/>
              </w:rPr>
            </w:pPr>
          </w:p>
        </w:tc>
      </w:tr>
      <w:tr w:rsidR="00597242" w:rsidRPr="00DB3E22" w14:paraId="5962E5B8" w14:textId="77777777" w:rsidTr="00BB76E2">
        <w:trPr>
          <w:trHeight w:val="275"/>
        </w:trPr>
        <w:tc>
          <w:tcPr>
            <w:tcW w:w="6796" w:type="dxa"/>
            <w:tcBorders>
              <w:top w:val="single" w:sz="4" w:space="0" w:color="auto"/>
              <w:left w:val="single" w:sz="4" w:space="0" w:color="auto"/>
              <w:bottom w:val="single" w:sz="4" w:space="0" w:color="auto"/>
              <w:right w:val="single" w:sz="4" w:space="0" w:color="auto"/>
            </w:tcBorders>
            <w:shd w:val="clear" w:color="auto" w:fill="auto"/>
          </w:tcPr>
          <w:p w14:paraId="3819E3C8" w14:textId="3AE24249" w:rsidR="00597242" w:rsidRPr="004A4D01" w:rsidRDefault="00613F43" w:rsidP="00E03B23">
            <w:pPr>
              <w:textAlignment w:val="baseline"/>
              <w:rPr>
                <w:rFonts w:cs="Arial"/>
                <w:szCs w:val="22"/>
              </w:rPr>
            </w:pPr>
            <w:r>
              <w:rPr>
                <w:rFonts w:cs="Arial"/>
                <w:szCs w:val="22"/>
              </w:rPr>
              <w:t>Give the date of your next planned safeguarding or Protection from SEAH policy update</w:t>
            </w:r>
          </w:p>
        </w:tc>
        <w:tc>
          <w:tcPr>
            <w:tcW w:w="2777" w:type="dxa"/>
            <w:tcBorders>
              <w:top w:val="single" w:sz="4" w:space="0" w:color="auto"/>
              <w:left w:val="single" w:sz="4" w:space="0" w:color="auto"/>
              <w:bottom w:val="single" w:sz="4" w:space="0" w:color="auto"/>
              <w:right w:val="single" w:sz="4" w:space="0" w:color="auto"/>
            </w:tcBorders>
            <w:shd w:val="clear" w:color="auto" w:fill="auto"/>
          </w:tcPr>
          <w:p w14:paraId="54444048" w14:textId="77777777" w:rsidR="00597242" w:rsidRPr="00F311E1" w:rsidDel="00597242" w:rsidRDefault="00597242" w:rsidP="00E03B23">
            <w:pPr>
              <w:ind w:left="75"/>
              <w:jc w:val="center"/>
              <w:textAlignment w:val="baseline"/>
              <w:rPr>
                <w:rFonts w:cs="Arial"/>
                <w:szCs w:val="22"/>
              </w:rPr>
            </w:pPr>
          </w:p>
        </w:tc>
      </w:tr>
      <w:tr w:rsidR="002911E8" w:rsidRPr="00DB3E22" w14:paraId="193108C0" w14:textId="77777777" w:rsidTr="00BB76E2">
        <w:trPr>
          <w:trHeight w:val="275"/>
        </w:trPr>
        <w:tc>
          <w:tcPr>
            <w:tcW w:w="6796" w:type="dxa"/>
            <w:tcBorders>
              <w:top w:val="single" w:sz="4" w:space="0" w:color="auto"/>
              <w:left w:val="single" w:sz="4" w:space="0" w:color="auto"/>
              <w:bottom w:val="single" w:sz="4" w:space="0" w:color="auto"/>
              <w:right w:val="single" w:sz="4" w:space="0" w:color="auto"/>
            </w:tcBorders>
            <w:shd w:val="clear" w:color="auto" w:fill="auto"/>
            <w:hideMark/>
          </w:tcPr>
          <w:p w14:paraId="7EC7DDD4" w14:textId="42842596" w:rsidR="002911E8" w:rsidRPr="00F311E1" w:rsidRDefault="002911E8" w:rsidP="00E03B23">
            <w:pPr>
              <w:textAlignment w:val="baseline"/>
              <w:rPr>
                <w:rFonts w:cs="Arial"/>
                <w:b/>
                <w:szCs w:val="22"/>
              </w:rPr>
            </w:pPr>
            <w:r w:rsidRPr="00F311E1">
              <w:rPr>
                <w:rFonts w:cs="Arial"/>
                <w:szCs w:val="22"/>
              </w:rPr>
              <w:t xml:space="preserve">Have any concerns </w:t>
            </w:r>
            <w:r w:rsidR="0034174E" w:rsidRPr="4DA4EFF2">
              <w:rPr>
                <w:rFonts w:cs="Arial"/>
              </w:rPr>
              <w:t xml:space="preserve">or allegations relating to sexual exploitation, abuse or harassment </w:t>
            </w:r>
            <w:r w:rsidRPr="00F311E1">
              <w:rPr>
                <w:rFonts w:cs="Arial"/>
                <w:szCs w:val="22"/>
              </w:rPr>
              <w:t xml:space="preserve">been </w:t>
            </w:r>
            <w:r w:rsidR="00134117">
              <w:rPr>
                <w:rFonts w:cs="Arial"/>
                <w:szCs w:val="22"/>
              </w:rPr>
              <w:t>reported</w:t>
            </w:r>
            <w:r w:rsidRPr="00F311E1">
              <w:rPr>
                <w:rFonts w:cs="Arial"/>
                <w:szCs w:val="22"/>
              </w:rPr>
              <w:t xml:space="preserve"> in the past 12 months</w:t>
            </w:r>
            <w:r w:rsidRPr="00F311E1">
              <w:rPr>
                <w:rFonts w:cs="Arial"/>
                <w:b/>
                <w:szCs w:val="22"/>
              </w:rPr>
              <w:t> </w:t>
            </w:r>
          </w:p>
        </w:tc>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5495FDA8" w14:textId="77777777" w:rsidR="002911E8" w:rsidRPr="00F311E1" w:rsidRDefault="002911E8" w:rsidP="00E03B23">
            <w:pPr>
              <w:ind w:left="75"/>
              <w:jc w:val="center"/>
              <w:textAlignment w:val="baseline"/>
              <w:rPr>
                <w:rFonts w:cs="Arial"/>
                <w:szCs w:val="22"/>
              </w:rPr>
            </w:pPr>
            <w:r w:rsidRPr="00F311E1">
              <w:rPr>
                <w:rFonts w:cs="Arial"/>
                <w:szCs w:val="22"/>
              </w:rPr>
              <w:t>Yes/No </w:t>
            </w:r>
          </w:p>
        </w:tc>
      </w:tr>
      <w:tr w:rsidR="002911E8" w:rsidRPr="00DB3E22" w14:paraId="7F4D2645" w14:textId="77777777" w:rsidTr="00BB76E2">
        <w:trPr>
          <w:trHeight w:val="823"/>
        </w:trPr>
        <w:tc>
          <w:tcPr>
            <w:tcW w:w="6796" w:type="dxa"/>
            <w:tcBorders>
              <w:top w:val="single" w:sz="4" w:space="0" w:color="auto"/>
              <w:left w:val="single" w:sz="4" w:space="0" w:color="auto"/>
              <w:bottom w:val="single" w:sz="4" w:space="0" w:color="auto"/>
              <w:right w:val="single" w:sz="4" w:space="0" w:color="auto"/>
            </w:tcBorders>
            <w:shd w:val="clear" w:color="auto" w:fill="auto"/>
            <w:hideMark/>
          </w:tcPr>
          <w:p w14:paraId="092964C0" w14:textId="77777777" w:rsidR="002911E8" w:rsidRPr="00F311E1" w:rsidRDefault="002911E8" w:rsidP="00E03B23">
            <w:pPr>
              <w:textAlignment w:val="baseline"/>
              <w:rPr>
                <w:rFonts w:cs="Arial"/>
                <w:szCs w:val="22"/>
              </w:rPr>
            </w:pPr>
            <w:r w:rsidRPr="00F311E1">
              <w:rPr>
                <w:rFonts w:cs="Arial"/>
                <w:szCs w:val="22"/>
              </w:rPr>
              <w:t>Does your project have a Safeguarding focal point?</w:t>
            </w:r>
          </w:p>
        </w:tc>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140AD9AB" w14:textId="77777777" w:rsidR="002911E8" w:rsidRPr="00986243" w:rsidRDefault="002911E8" w:rsidP="00E03B2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2911E8" w:rsidRPr="00DB3E22" w14:paraId="5646B82C" w14:textId="77777777" w:rsidTr="00BB76E2">
        <w:trPr>
          <w:trHeight w:val="977"/>
        </w:trPr>
        <w:tc>
          <w:tcPr>
            <w:tcW w:w="6796" w:type="dxa"/>
            <w:tcBorders>
              <w:top w:val="single" w:sz="4" w:space="0" w:color="auto"/>
              <w:left w:val="single" w:sz="4" w:space="0" w:color="auto"/>
              <w:bottom w:val="single" w:sz="4" w:space="0" w:color="auto"/>
              <w:right w:val="single" w:sz="4" w:space="0" w:color="auto"/>
            </w:tcBorders>
            <w:shd w:val="clear" w:color="auto" w:fill="auto"/>
            <w:hideMark/>
          </w:tcPr>
          <w:p w14:paraId="4DC22B43" w14:textId="77E075DA" w:rsidR="002911E8" w:rsidRPr="00F311E1" w:rsidRDefault="002911E8" w:rsidP="00E03B23">
            <w:pPr>
              <w:textAlignment w:val="baseline"/>
              <w:rPr>
                <w:rFonts w:cs="Arial"/>
                <w:szCs w:val="22"/>
              </w:rPr>
            </w:pPr>
            <w:r w:rsidRPr="00F311E1">
              <w:rPr>
                <w:rFonts w:cs="Arial"/>
                <w:szCs w:val="22"/>
              </w:rPr>
              <w:t>Has the focal point attended any formal training</w:t>
            </w:r>
            <w:r w:rsidR="004E65B5" w:rsidRPr="4DA4EFF2">
              <w:rPr>
                <w:rFonts w:cs="Arial"/>
              </w:rPr>
              <w:t>, in addition to annual mandatory safeguarding training,</w:t>
            </w:r>
            <w:r w:rsidRPr="00F311E1">
              <w:rPr>
                <w:rFonts w:cs="Arial"/>
                <w:szCs w:val="22"/>
              </w:rPr>
              <w:t xml:space="preserve"> in the last 12 months?</w:t>
            </w:r>
          </w:p>
        </w:tc>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2D028F78" w14:textId="77777777" w:rsidR="002911E8" w:rsidRPr="00F311E1" w:rsidRDefault="002911E8" w:rsidP="00E03B23">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2911E8" w:rsidRPr="00DB3E22" w14:paraId="19CC0B40" w14:textId="77777777" w:rsidTr="00BB76E2">
        <w:trPr>
          <w:trHeight w:val="275"/>
        </w:trPr>
        <w:tc>
          <w:tcPr>
            <w:tcW w:w="6796" w:type="dxa"/>
            <w:tcBorders>
              <w:top w:val="single" w:sz="4" w:space="0" w:color="auto"/>
              <w:left w:val="single" w:sz="4" w:space="0" w:color="auto"/>
              <w:bottom w:val="single" w:sz="4" w:space="0" w:color="auto"/>
              <w:right w:val="single" w:sz="4" w:space="0" w:color="auto"/>
            </w:tcBorders>
            <w:shd w:val="clear" w:color="auto" w:fill="auto"/>
            <w:hideMark/>
          </w:tcPr>
          <w:p w14:paraId="7214580F" w14:textId="26618433" w:rsidR="002911E8" w:rsidRPr="00F311E1" w:rsidRDefault="002911E8" w:rsidP="00E03B23">
            <w:pPr>
              <w:textAlignment w:val="baseline"/>
              <w:rPr>
                <w:rFonts w:cs="Arial"/>
                <w:b/>
              </w:rPr>
            </w:pPr>
            <w:r w:rsidRPr="67F59E51">
              <w:rPr>
                <w:rFonts w:cs="Arial"/>
              </w:rPr>
              <w:t>What proportion (and number) of project staff have received formal training on Safeguarding</w:t>
            </w:r>
            <w:r w:rsidR="00F41C48" w:rsidRPr="4DA4EFF2">
              <w:rPr>
                <w:rFonts w:cs="Arial"/>
              </w:rPr>
              <w:t xml:space="preserve"> or protection from SEAH</w:t>
            </w:r>
            <w:r w:rsidRPr="67F59E51">
              <w:rPr>
                <w:rFonts w:cs="Arial"/>
              </w:rPr>
              <w:t xml:space="preserve">? </w:t>
            </w:r>
            <w:r w:rsidRPr="67F59E51">
              <w:rPr>
                <w:rFonts w:cs="Arial"/>
                <w:b/>
              </w:rPr>
              <w:t> </w:t>
            </w:r>
          </w:p>
        </w:tc>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11831CC1" w14:textId="77777777" w:rsidR="002911E8" w:rsidRPr="00F311E1" w:rsidRDefault="002911E8" w:rsidP="00E03B23">
            <w:pPr>
              <w:ind w:left="75"/>
              <w:textAlignment w:val="baseline"/>
              <w:rPr>
                <w:rFonts w:cs="Arial"/>
                <w:szCs w:val="22"/>
              </w:rPr>
            </w:pPr>
            <w:r w:rsidRPr="00F311E1">
              <w:rPr>
                <w:rFonts w:cs="Arial"/>
                <w:szCs w:val="22"/>
              </w:rPr>
              <w:t>Past: % [and number] </w:t>
            </w:r>
          </w:p>
          <w:p w14:paraId="6DF2E1C4" w14:textId="77777777" w:rsidR="002911E8" w:rsidRPr="00F311E1" w:rsidRDefault="002911E8" w:rsidP="00E03B23">
            <w:pPr>
              <w:ind w:left="75"/>
              <w:textAlignment w:val="baseline"/>
              <w:rPr>
                <w:rFonts w:cs="Arial"/>
                <w:szCs w:val="22"/>
              </w:rPr>
            </w:pPr>
            <w:r w:rsidRPr="00F311E1">
              <w:rPr>
                <w:rFonts w:cs="Arial"/>
                <w:szCs w:val="22"/>
              </w:rPr>
              <w:t>Planned: % [and number] </w:t>
            </w:r>
          </w:p>
        </w:tc>
      </w:tr>
      <w:tr w:rsidR="002911E8" w:rsidRPr="00DB3E22" w14:paraId="5CB0A94F" w14:textId="77777777" w:rsidTr="000F30AB">
        <w:trPr>
          <w:trHeight w:val="1358"/>
        </w:trPr>
        <w:tc>
          <w:tcPr>
            <w:tcW w:w="95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D85138" w14:textId="1E6A70C3" w:rsidR="002911E8" w:rsidRPr="00F311E1" w:rsidRDefault="002911E8" w:rsidP="00E03B23">
            <w:pPr>
              <w:textAlignment w:val="baseline"/>
              <w:rPr>
                <w:rFonts w:cs="Arial"/>
                <w:b/>
                <w:szCs w:val="22"/>
              </w:rPr>
            </w:pPr>
            <w:r w:rsidRPr="00F311E1">
              <w:rPr>
                <w:rFonts w:cs="Arial"/>
                <w:szCs w:val="22"/>
              </w:rPr>
              <w:t xml:space="preserve">Has there been any lessons learnt or challenges on Safeguarding in the past 12 months? </w:t>
            </w:r>
            <w:r w:rsidR="00D1239B" w:rsidRPr="4DA4EFF2">
              <w:rPr>
                <w:rFonts w:cs="Arial"/>
              </w:rPr>
              <w:t xml:space="preserve">Provide details on what those lessons or challenges are and how the project plans to address this. </w:t>
            </w:r>
            <w:r w:rsidRPr="00F311E1">
              <w:rPr>
                <w:rFonts w:cs="Arial"/>
                <w:szCs w:val="22"/>
              </w:rPr>
              <w:t xml:space="preserve">Please ensure no sensitive data is included within responses. </w:t>
            </w:r>
          </w:p>
        </w:tc>
      </w:tr>
      <w:tr w:rsidR="00E815EF" w:rsidRPr="00DB3E22" w14:paraId="58B19B2F" w14:textId="77777777" w:rsidTr="000F30AB">
        <w:trPr>
          <w:trHeight w:val="1358"/>
        </w:trPr>
        <w:tc>
          <w:tcPr>
            <w:tcW w:w="9573" w:type="dxa"/>
            <w:gridSpan w:val="2"/>
            <w:tcBorders>
              <w:top w:val="single" w:sz="4" w:space="0" w:color="auto"/>
              <w:left w:val="single" w:sz="4" w:space="0" w:color="auto"/>
              <w:bottom w:val="single" w:sz="4" w:space="0" w:color="auto"/>
              <w:right w:val="single" w:sz="4" w:space="0" w:color="auto"/>
            </w:tcBorders>
            <w:shd w:val="clear" w:color="auto" w:fill="auto"/>
          </w:tcPr>
          <w:p w14:paraId="3EBD36E5" w14:textId="77777777" w:rsidR="00C65DEA" w:rsidRDefault="00C65DEA" w:rsidP="00C65DEA">
            <w:pPr>
              <w:ind w:left="75"/>
              <w:textAlignment w:val="baseline"/>
              <w:rPr>
                <w:rFonts w:cs="Arial"/>
              </w:rPr>
            </w:pPr>
            <w:r w:rsidRPr="4DA4EFF2">
              <w:rPr>
                <w:rFonts w:cs="Arial"/>
              </w:rPr>
              <w:t>Does the project have any developments or activities planned around Safeguarding or protection from SEAH in the coming 12 months? If so, please specify.</w:t>
            </w:r>
          </w:p>
          <w:p w14:paraId="49262DA3" w14:textId="77777777" w:rsidR="00E815EF" w:rsidRPr="00F311E1" w:rsidRDefault="00E815EF" w:rsidP="00E03B23">
            <w:pPr>
              <w:textAlignment w:val="baseline"/>
              <w:rPr>
                <w:rFonts w:cs="Arial"/>
                <w:szCs w:val="22"/>
              </w:rPr>
            </w:pPr>
          </w:p>
        </w:tc>
      </w:tr>
      <w:tr w:rsidR="004C0E8F" w:rsidRPr="00DB3E22" w14:paraId="62249BA7" w14:textId="77777777" w:rsidTr="000F30AB">
        <w:trPr>
          <w:trHeight w:val="1358"/>
        </w:trPr>
        <w:tc>
          <w:tcPr>
            <w:tcW w:w="9573" w:type="dxa"/>
            <w:gridSpan w:val="2"/>
            <w:tcBorders>
              <w:top w:val="single" w:sz="4" w:space="0" w:color="auto"/>
              <w:left w:val="single" w:sz="4" w:space="0" w:color="auto"/>
              <w:bottom w:val="single" w:sz="4" w:space="0" w:color="auto"/>
              <w:right w:val="single" w:sz="4" w:space="0" w:color="auto"/>
            </w:tcBorders>
            <w:shd w:val="clear" w:color="auto" w:fill="auto"/>
          </w:tcPr>
          <w:p w14:paraId="3D14CDB6" w14:textId="071B3598" w:rsidR="004C0E8F" w:rsidRPr="00F311E1" w:rsidRDefault="004C0E8F" w:rsidP="004C0E8F">
            <w:pPr>
              <w:textAlignment w:val="baseline"/>
              <w:rPr>
                <w:rFonts w:cs="Arial"/>
                <w:szCs w:val="22"/>
              </w:rPr>
            </w:pPr>
            <w:r w:rsidRPr="7CBCC47B">
              <w:rPr>
                <w:rFonts w:cs="Arial"/>
              </w:rPr>
              <w:t>Please describe any community sensitisation</w:t>
            </w:r>
            <w:r w:rsidR="00D97514" w:rsidRPr="4DA4EFF2">
              <w:rPr>
                <w:rFonts w:cs="Arial"/>
              </w:rPr>
              <w:t xml:space="preserve"> on SEAH or rights of project participants</w:t>
            </w:r>
            <w:r w:rsidRPr="7CBCC47B">
              <w:rPr>
                <w:rFonts w:cs="Arial"/>
              </w:rPr>
              <w:t xml:space="preserve"> that has taken place over the past 12 months</w:t>
            </w:r>
            <w:r w:rsidRPr="108599EF">
              <w:rPr>
                <w:rFonts w:cs="Arial"/>
              </w:rPr>
              <w:t xml:space="preserve">; include topics covered and </w:t>
            </w:r>
            <w:r w:rsidR="00825183" w:rsidRPr="4DA4EFF2">
              <w:rPr>
                <w:rFonts w:cs="Arial"/>
              </w:rPr>
              <w:t xml:space="preserve">SADD (sex, age, disability disaggregated) data </w:t>
            </w:r>
            <w:r w:rsidRPr="108599EF">
              <w:rPr>
                <w:rFonts w:cs="Arial"/>
              </w:rPr>
              <w:t>of participants.</w:t>
            </w:r>
          </w:p>
        </w:tc>
      </w:tr>
      <w:tr w:rsidR="004C0E8F" w:rsidRPr="00DB3E22" w14:paraId="532F6A4D" w14:textId="77777777" w:rsidTr="000F30AB">
        <w:trPr>
          <w:trHeight w:val="1358"/>
        </w:trPr>
        <w:tc>
          <w:tcPr>
            <w:tcW w:w="9573" w:type="dxa"/>
            <w:gridSpan w:val="2"/>
            <w:tcBorders>
              <w:top w:val="single" w:sz="4" w:space="0" w:color="auto"/>
              <w:left w:val="single" w:sz="4" w:space="0" w:color="auto"/>
              <w:bottom w:val="single" w:sz="4" w:space="0" w:color="auto"/>
              <w:right w:val="single" w:sz="4" w:space="0" w:color="auto"/>
            </w:tcBorders>
            <w:shd w:val="clear" w:color="auto" w:fill="auto"/>
          </w:tcPr>
          <w:p w14:paraId="31743C05" w14:textId="7AA76023" w:rsidR="004C0E8F" w:rsidRPr="00F311E1" w:rsidRDefault="004C0E8F" w:rsidP="004C0E8F">
            <w:pPr>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of your</w:t>
            </w:r>
            <w:r w:rsidR="00134117">
              <w:rPr>
                <w:rFonts w:cs="Arial"/>
              </w:rPr>
              <w:t xml:space="preserve"> project</w:t>
            </w:r>
            <w:r w:rsidRPr="23F6396F">
              <w:rPr>
                <w:rFonts w:cs="Arial"/>
              </w:rPr>
              <w:t xml:space="preserve"> over the past year?</w:t>
            </w:r>
            <w:r w:rsidRPr="007504D0">
              <w:rPr>
                <w:rFonts w:cs="Arial"/>
              </w:rPr>
              <w:t xml:space="preserve"> If yes, please outline how this was resolved.</w:t>
            </w:r>
          </w:p>
        </w:tc>
      </w:tr>
    </w:tbl>
    <w:p w14:paraId="1EE4935C" w14:textId="5D93C8A4"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7098EDDA" w:rsidR="008D0C93" w:rsidRPr="00D201DC" w:rsidRDefault="008D0C93" w:rsidP="00D201DC">
      <w:pPr>
        <w:rPr>
          <w:b/>
          <w:bCs/>
        </w:rPr>
      </w:pPr>
      <w:r w:rsidRPr="00D201DC">
        <w:rPr>
          <w:b/>
          <w:bCs/>
        </w:rPr>
        <w:t xml:space="preserve">Table </w:t>
      </w:r>
      <w:r w:rsidR="00CB1AAB" w:rsidRPr="00D201DC">
        <w:rPr>
          <w:b/>
          <w:bCs/>
        </w:rPr>
        <w:t>1</w:t>
      </w:r>
      <w:r w:rsidR="00ED7C67" w:rsidRPr="00D201DC">
        <w:rPr>
          <w:b/>
          <w:bCs/>
        </w:rPr>
        <w:t xml:space="preserve">: </w:t>
      </w:r>
      <w:r w:rsidR="006B169A" w:rsidRPr="00D201DC">
        <w:rPr>
          <w:b/>
          <w:bCs/>
        </w:rPr>
        <w:t>P</w:t>
      </w:r>
      <w:r w:rsidRPr="00D201DC">
        <w:rPr>
          <w:b/>
          <w:bCs/>
        </w:rPr>
        <w:t xml:space="preserve">roject expenditure </w:t>
      </w:r>
      <w:r w:rsidRPr="00D201DC">
        <w:rPr>
          <w:b/>
          <w:bCs/>
          <w:u w:val="single"/>
        </w:rPr>
        <w:t>during the reporting period</w:t>
      </w:r>
      <w:r w:rsidRPr="00D201DC">
        <w:rPr>
          <w:b/>
          <w:bCs/>
        </w:rPr>
        <w:t xml:space="preserve"> (1 April </w:t>
      </w:r>
      <w:r w:rsidR="0057680C" w:rsidRPr="00D201DC">
        <w:rPr>
          <w:b/>
          <w:bCs/>
        </w:rPr>
        <w:t>20</w:t>
      </w:r>
      <w:r w:rsidR="00E00FE7" w:rsidRPr="00D201DC">
        <w:rPr>
          <w:b/>
          <w:bCs/>
        </w:rPr>
        <w:t>2</w:t>
      </w:r>
      <w:r w:rsidR="00717A60" w:rsidRPr="00D201DC">
        <w:rPr>
          <w:b/>
          <w:bCs/>
        </w:rPr>
        <w:t>4</w:t>
      </w:r>
      <w:r w:rsidRPr="00D201DC">
        <w:rPr>
          <w:b/>
          <w:bCs/>
        </w:rPr>
        <w:t xml:space="preserve"> – 31 March 20</w:t>
      </w:r>
      <w:r w:rsidR="0057680C" w:rsidRPr="00D201DC">
        <w:rPr>
          <w:b/>
          <w:bCs/>
        </w:rPr>
        <w:t>2</w:t>
      </w:r>
      <w:r w:rsidR="00717A60" w:rsidRPr="00D201DC">
        <w:rPr>
          <w:b/>
          <w:bCs/>
        </w:rPr>
        <w:t>5</w:t>
      </w:r>
      <w:r w:rsidRPr="00D201DC">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0DE26C4B" w14:textId="721C6DCF" w:rsidR="00CB1AAB" w:rsidRPr="001A064A" w:rsidRDefault="00CB1AAB" w:rsidP="001F07BB">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tc>
        <w:tc>
          <w:tcPr>
            <w:tcW w:w="786" w:type="pct"/>
            <w:shd w:val="clear" w:color="auto" w:fill="auto"/>
          </w:tcPr>
          <w:p w14:paraId="4261248E" w14:textId="60C7B557" w:rsidR="00CB1AAB" w:rsidRPr="001A064A" w:rsidRDefault="0057680C" w:rsidP="00714FFD">
            <w:pPr>
              <w:ind w:right="-200"/>
              <w:rPr>
                <w:rFonts w:cs="Arial"/>
                <w:b/>
              </w:rPr>
            </w:pPr>
            <w:r>
              <w:rPr>
                <w:rFonts w:cs="Arial"/>
                <w:b/>
              </w:rPr>
              <w:t>20</w:t>
            </w:r>
            <w:r w:rsidR="00E00FE7">
              <w:rPr>
                <w:rFonts w:cs="Arial"/>
                <w:b/>
              </w:rPr>
              <w:t>2</w:t>
            </w:r>
            <w:r w:rsidR="00717A60">
              <w:rPr>
                <w:rFonts w:cs="Arial"/>
                <w:b/>
              </w:rPr>
              <w:t>4</w:t>
            </w:r>
            <w:r w:rsidR="00F75717">
              <w:rPr>
                <w:rFonts w:cs="Arial"/>
                <w:b/>
              </w:rPr>
              <w:t>/2</w:t>
            </w:r>
            <w:r w:rsidR="00717A60">
              <w:rPr>
                <w:rFonts w:cs="Arial"/>
                <w:b/>
              </w:rPr>
              <w:t>5</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44B0CF0F" w:rsidR="00A70C68" w:rsidRPr="001A064A" w:rsidRDefault="00A70C68" w:rsidP="00A70C68">
            <w:pPr>
              <w:ind w:right="-200"/>
              <w:rPr>
                <w:rFonts w:cs="Arial"/>
                <w:b/>
              </w:rPr>
            </w:pPr>
            <w:r>
              <w:rPr>
                <w:rFonts w:cs="Arial"/>
                <w:b/>
              </w:rPr>
              <w:t>202</w:t>
            </w:r>
            <w:r w:rsidR="00717A60">
              <w:rPr>
                <w:rFonts w:cs="Arial"/>
                <w:b/>
              </w:rPr>
              <w:t>4</w:t>
            </w:r>
            <w:r>
              <w:rPr>
                <w:rFonts w:cs="Arial"/>
                <w:b/>
              </w:rPr>
              <w:t>/2</w:t>
            </w:r>
            <w:r w:rsidR="00717A60">
              <w:rPr>
                <w:rFonts w:cs="Arial"/>
                <w:b/>
              </w:rPr>
              <w:t>5</w:t>
            </w:r>
          </w:p>
          <w:p w14:paraId="63CC8D83" w14:textId="5E561950" w:rsidR="00CB1AAB" w:rsidRPr="001A064A" w:rsidRDefault="006B169A" w:rsidP="00714FFD">
            <w:pPr>
              <w:rPr>
                <w:rFonts w:cs="Arial"/>
                <w:b/>
              </w:rPr>
            </w:pPr>
            <w:r>
              <w:rPr>
                <w:rFonts w:cs="Arial"/>
                <w:b/>
              </w:rPr>
              <w:t xml:space="preserve">Total </w:t>
            </w:r>
            <w:r w:rsidR="00CB1AAB" w:rsidRPr="001A064A">
              <w:rPr>
                <w:rFonts w:cs="Arial"/>
                <w:b/>
              </w:rPr>
              <w:t xml:space="preserve">Darwin </w:t>
            </w:r>
            <w:r w:rsidR="00950A9D">
              <w:rPr>
                <w:rFonts w:cs="Arial"/>
                <w:b/>
              </w:rPr>
              <w:t xml:space="preserve">Initiative </w:t>
            </w:r>
            <w:r w:rsidR="00CB1AAB" w:rsidRPr="001A064A">
              <w:rPr>
                <w:rFonts w:cs="Arial"/>
                <w:b/>
              </w:rPr>
              <w:t>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6F29277D"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F40A56">
        <w:rPr>
          <w:rFonts w:cs="Arial"/>
          <w:sz w:val="22"/>
          <w:szCs w:val="22"/>
        </w:rPr>
        <w:t xml:space="preserve"> Initiative</w:t>
      </w:r>
      <w:r w:rsidRPr="00CB1AAB">
        <w:rPr>
          <w:rFonts w:cs="Arial"/>
          <w:sz w:val="22"/>
          <w:szCs w:val="22"/>
        </w:rPr>
        <w:t>?</w:t>
      </w:r>
    </w:p>
    <w:p w14:paraId="55B0CCFC" w14:textId="69A0AFAE" w:rsidR="005032FE" w:rsidRPr="000E5157" w:rsidRDefault="000E5157" w:rsidP="000E5157">
      <w:pPr>
        <w:rPr>
          <w:b/>
          <w:bCs/>
        </w:rPr>
      </w:pPr>
      <w:r w:rsidRPr="000E5157">
        <w:rPr>
          <w:b/>
          <w:bCs/>
        </w:rPr>
        <w:t xml:space="preserve">Table 2: </w:t>
      </w:r>
      <w:r w:rsidR="005032FE" w:rsidRPr="000E5157">
        <w:rPr>
          <w:b/>
          <w:bCs/>
        </w:rPr>
        <w:t>Project mobilised or matched funding during the reporting period (1 April 202</w:t>
      </w:r>
      <w:r w:rsidR="00717A60" w:rsidRPr="000E5157">
        <w:rPr>
          <w:b/>
          <w:bCs/>
        </w:rPr>
        <w:t>4</w:t>
      </w:r>
      <w:r w:rsidR="005032FE" w:rsidRPr="000E5157">
        <w:rPr>
          <w:b/>
          <w:bCs/>
        </w:rPr>
        <w:t xml:space="preserve"> – 31 March 202</w:t>
      </w:r>
      <w:r w:rsidR="00717A60" w:rsidRPr="000E5157">
        <w:rPr>
          <w:b/>
          <w:bCs/>
        </w:rPr>
        <w:t>5</w:t>
      </w:r>
      <w:r w:rsidR="005032FE" w:rsidRPr="000E5157">
        <w:rPr>
          <w:b/>
          <w:bCs/>
        </w:rPr>
        <w:t>)</w:t>
      </w:r>
    </w:p>
    <w:tbl>
      <w:tblPr>
        <w:tblStyle w:val="TableGrid"/>
        <w:tblW w:w="5000" w:type="pct"/>
        <w:tblLook w:val="04A0" w:firstRow="1" w:lastRow="0" w:firstColumn="1" w:lastColumn="0" w:noHBand="0" w:noVBand="1"/>
      </w:tblPr>
      <w:tblGrid>
        <w:gridCol w:w="2322"/>
        <w:gridCol w:w="2323"/>
        <w:gridCol w:w="2323"/>
        <w:gridCol w:w="2323"/>
      </w:tblGrid>
      <w:tr w:rsidR="00AC5DE3" w:rsidRPr="00552B4A" w14:paraId="4D8ACD5C" w14:textId="77777777" w:rsidTr="00161F04">
        <w:tc>
          <w:tcPr>
            <w:tcW w:w="1250" w:type="pct"/>
          </w:tcPr>
          <w:p w14:paraId="7AB4B855" w14:textId="77777777" w:rsidR="00AC5DE3" w:rsidRPr="00552B4A" w:rsidRDefault="00AC5DE3" w:rsidP="00AC5DE3">
            <w:pPr>
              <w:pStyle w:val="BodyText2"/>
              <w:rPr>
                <w:rFonts w:cs="Arial"/>
                <w:bCs/>
                <w:color w:val="auto"/>
                <w:sz w:val="22"/>
                <w:szCs w:val="22"/>
              </w:rPr>
            </w:pPr>
          </w:p>
        </w:tc>
        <w:tc>
          <w:tcPr>
            <w:tcW w:w="1250" w:type="pct"/>
          </w:tcPr>
          <w:p w14:paraId="02109E74" w14:textId="1A6FF42C" w:rsidR="00AC5DE3" w:rsidRPr="00552B4A" w:rsidRDefault="00AC5DE3" w:rsidP="00AC5DE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B6822" w14:textId="425EBE46" w:rsidR="00AC5DE3" w:rsidRPr="00552B4A" w:rsidRDefault="00AC5DE3" w:rsidP="00AC5DE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EF6CFB3" w14:textId="39981813" w:rsidR="00AC5DE3" w:rsidRPr="00552B4A" w:rsidRDefault="00AC5DE3" w:rsidP="00AC5DE3">
            <w:pPr>
              <w:pStyle w:val="BodyText2"/>
              <w:rPr>
                <w:rFonts w:cs="Arial"/>
                <w:bCs/>
                <w:color w:val="auto"/>
                <w:sz w:val="22"/>
                <w:szCs w:val="22"/>
              </w:rPr>
            </w:pPr>
            <w:r>
              <w:rPr>
                <w:rFonts w:cs="Arial"/>
                <w:bCs/>
                <w:color w:val="auto"/>
                <w:sz w:val="22"/>
                <w:szCs w:val="22"/>
              </w:rPr>
              <w:t>Sources</w:t>
            </w:r>
          </w:p>
        </w:tc>
      </w:tr>
      <w:tr w:rsidR="00AC5DE3" w:rsidRPr="00552B4A" w14:paraId="4F8DAFA3" w14:textId="77777777" w:rsidTr="00161F04">
        <w:tc>
          <w:tcPr>
            <w:tcW w:w="1250" w:type="pct"/>
          </w:tcPr>
          <w:p w14:paraId="60F51943" w14:textId="2FDE9C03" w:rsidR="00AC5DE3" w:rsidRPr="00552B4A" w:rsidRDefault="00AC5DE3" w:rsidP="00AC5DE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35D70D30" w14:textId="77777777" w:rsidR="00AC5DE3" w:rsidRPr="00552B4A" w:rsidRDefault="00AC5DE3" w:rsidP="00AC5DE3">
            <w:pPr>
              <w:pStyle w:val="BodyText2"/>
              <w:rPr>
                <w:rFonts w:cs="Arial"/>
                <w:bCs/>
                <w:color w:val="auto"/>
                <w:sz w:val="22"/>
                <w:szCs w:val="22"/>
              </w:rPr>
            </w:pPr>
          </w:p>
        </w:tc>
        <w:tc>
          <w:tcPr>
            <w:tcW w:w="1250" w:type="pct"/>
          </w:tcPr>
          <w:p w14:paraId="1621A8DB" w14:textId="77777777" w:rsidR="00AC5DE3" w:rsidRPr="00552B4A" w:rsidRDefault="00AC5DE3" w:rsidP="00AC5DE3">
            <w:pPr>
              <w:pStyle w:val="BodyText2"/>
              <w:rPr>
                <w:rFonts w:cs="Arial"/>
                <w:bCs/>
                <w:color w:val="auto"/>
                <w:sz w:val="22"/>
                <w:szCs w:val="22"/>
              </w:rPr>
            </w:pPr>
          </w:p>
        </w:tc>
        <w:tc>
          <w:tcPr>
            <w:tcW w:w="1250" w:type="pct"/>
          </w:tcPr>
          <w:p w14:paraId="245798CD" w14:textId="77777777" w:rsidR="00AC5DE3" w:rsidRPr="00552B4A" w:rsidRDefault="00AC5DE3" w:rsidP="00AC5DE3">
            <w:pPr>
              <w:pStyle w:val="BodyText2"/>
              <w:rPr>
                <w:rFonts w:cs="Arial"/>
                <w:bCs/>
                <w:color w:val="auto"/>
                <w:sz w:val="22"/>
                <w:szCs w:val="22"/>
              </w:rPr>
            </w:pPr>
          </w:p>
        </w:tc>
      </w:tr>
      <w:tr w:rsidR="00AC5DE3" w:rsidRPr="00552B4A" w14:paraId="485DF660" w14:textId="77777777" w:rsidTr="00161F04">
        <w:tc>
          <w:tcPr>
            <w:tcW w:w="1250" w:type="pct"/>
          </w:tcPr>
          <w:p w14:paraId="0997DEC7" w14:textId="3C022B78" w:rsidR="00AC5DE3" w:rsidRPr="00552B4A" w:rsidRDefault="00AC5DE3" w:rsidP="00AC5DE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224A349D" w14:textId="77777777" w:rsidR="00AC5DE3" w:rsidRPr="00552B4A" w:rsidRDefault="00AC5DE3" w:rsidP="00AC5DE3">
            <w:pPr>
              <w:pStyle w:val="BodyText2"/>
              <w:rPr>
                <w:rFonts w:cs="Arial"/>
                <w:bCs/>
                <w:color w:val="auto"/>
                <w:sz w:val="22"/>
                <w:szCs w:val="22"/>
              </w:rPr>
            </w:pPr>
          </w:p>
        </w:tc>
        <w:tc>
          <w:tcPr>
            <w:tcW w:w="1250" w:type="pct"/>
          </w:tcPr>
          <w:p w14:paraId="13D126FB" w14:textId="77777777" w:rsidR="00AC5DE3" w:rsidRPr="00552B4A" w:rsidRDefault="00AC5DE3" w:rsidP="00AC5DE3">
            <w:pPr>
              <w:pStyle w:val="BodyText2"/>
              <w:rPr>
                <w:rFonts w:cs="Arial"/>
                <w:bCs/>
                <w:color w:val="auto"/>
                <w:sz w:val="22"/>
                <w:szCs w:val="22"/>
              </w:rPr>
            </w:pPr>
          </w:p>
        </w:tc>
        <w:tc>
          <w:tcPr>
            <w:tcW w:w="1250" w:type="pct"/>
          </w:tcPr>
          <w:p w14:paraId="59D12AA6" w14:textId="77777777" w:rsidR="00AC5DE3" w:rsidRPr="00552B4A" w:rsidRDefault="00AC5DE3" w:rsidP="00AC5DE3">
            <w:pPr>
              <w:pStyle w:val="BodyText2"/>
              <w:rPr>
                <w:rFonts w:cs="Arial"/>
                <w:bCs/>
                <w:color w:val="auto"/>
                <w:sz w:val="22"/>
                <w:szCs w:val="22"/>
              </w:rPr>
            </w:pPr>
          </w:p>
        </w:tc>
      </w:tr>
    </w:tbl>
    <w:p w14:paraId="70B987E9" w14:textId="77777777" w:rsidR="004840D8" w:rsidRPr="00CB1AAB" w:rsidRDefault="004840D8" w:rsidP="002F0750">
      <w:pPr>
        <w:pStyle w:val="Heading1"/>
        <w:spacing w:before="120"/>
        <w:rPr>
          <w:rFonts w:ascii="Arial" w:hAnsi="Arial"/>
          <w:szCs w:val="22"/>
        </w:rPr>
      </w:pPr>
      <w:r w:rsidRPr="00CB1AAB">
        <w:rPr>
          <w:rFonts w:ascii="Arial" w:hAnsi="Arial"/>
          <w:szCs w:val="22"/>
        </w:rPr>
        <w:t>Other comments on progress not covered elsewhere</w:t>
      </w:r>
    </w:p>
    <w:p w14:paraId="189FFBC5" w14:textId="77777777" w:rsidR="004840D8" w:rsidRPr="00CB1AAB" w:rsidRDefault="004840D8" w:rsidP="004840D8">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4C8A6D70" w14:textId="77777777" w:rsidR="004840D8" w:rsidRPr="00CB1AAB" w:rsidRDefault="004840D8" w:rsidP="004840D8">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7595365B" w14:textId="77777777" w:rsidR="004840D8" w:rsidRPr="006E73FB" w:rsidRDefault="004840D8" w:rsidP="004840D8">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F6D5C2F" w14:textId="77777777" w:rsidR="006E73FB" w:rsidRPr="00CB1AAB" w:rsidRDefault="006E73FB" w:rsidP="006E73F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A438404" w:rsidR="002023D6" w:rsidRPr="00CB1AAB" w:rsidRDefault="002023D6" w:rsidP="002023D6">
      <w:pPr>
        <w:pStyle w:val="Heading1"/>
        <w:rPr>
          <w:rFonts w:ascii="Arial" w:hAnsi="Arial"/>
          <w:szCs w:val="22"/>
        </w:rPr>
      </w:pPr>
      <w:r w:rsidRPr="00CB1AAB">
        <w:rPr>
          <w:rFonts w:ascii="Arial" w:hAnsi="Arial"/>
          <w:szCs w:val="22"/>
        </w:rPr>
        <w:lastRenderedPageBreak/>
        <w:t xml:space="preserve">OPTIONAL: </w:t>
      </w:r>
      <w:r w:rsidR="00501EB8" w:rsidRPr="00CB1AAB">
        <w:rPr>
          <w:rFonts w:ascii="Arial" w:hAnsi="Arial"/>
          <w:szCs w:val="22"/>
        </w:rPr>
        <w:t xml:space="preserve">Outstanding achievements </w:t>
      </w:r>
      <w:r w:rsidR="00501EB8">
        <w:rPr>
          <w:rFonts w:ascii="Arial" w:hAnsi="Arial"/>
          <w:szCs w:val="22"/>
        </w:rPr>
        <w:t xml:space="preserve">or progress </w:t>
      </w:r>
      <w:r w:rsidR="00501EB8" w:rsidRPr="00CB1AAB">
        <w:rPr>
          <w:rFonts w:ascii="Arial" w:hAnsi="Arial"/>
          <w:szCs w:val="22"/>
        </w:rPr>
        <w:t xml:space="preserve">of your project </w:t>
      </w:r>
      <w:r w:rsidR="00501EB8">
        <w:rPr>
          <w:rFonts w:ascii="Arial" w:hAnsi="Arial"/>
          <w:szCs w:val="22"/>
        </w:rPr>
        <w:t>so far</w:t>
      </w:r>
      <w:r w:rsidR="00501EB8" w:rsidRPr="00CB1AAB">
        <w:rPr>
          <w:rFonts w:ascii="Arial" w:hAnsi="Arial"/>
          <w:szCs w:val="22"/>
        </w:rPr>
        <w:t xml:space="preserve"> (300-400 words maximum). This section may be used for publicity purposes</w:t>
      </w:r>
      <w:r w:rsidR="007C42D7">
        <w:rPr>
          <w:rFonts w:ascii="Arial" w:hAnsi="Arial"/>
          <w:szCs w:val="22"/>
        </w:rPr>
        <w:t>.</w:t>
      </w:r>
    </w:p>
    <w:p w14:paraId="6C153D57" w14:textId="77777777" w:rsidR="00D4338D" w:rsidRDefault="00D4338D" w:rsidP="00D4338D">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3A8183A1" w14:textId="60720936" w:rsidR="00501FFE" w:rsidRPr="00CB1AAB" w:rsidRDefault="00501FFE" w:rsidP="00D4338D">
      <w:pPr>
        <w:pStyle w:val="BodyText"/>
        <w:rPr>
          <w:rFonts w:cs="Arial"/>
          <w:szCs w:val="22"/>
        </w:rPr>
      </w:pPr>
      <w:r>
        <w:rPr>
          <w:rFonts w:cs="Arial"/>
          <w:szCs w:val="22"/>
        </w:rPr>
        <w:t xml:space="preserve">In this section you have the change to let us know about outstanding achievements for your project or significant strides towards attaining a particular goal so far that you consider worth sharing with the wider BCFs community. </w:t>
      </w:r>
    </w:p>
    <w:p w14:paraId="64A4A2DD" w14:textId="77777777" w:rsidR="00BF1F5A" w:rsidRPr="00BF1F5A" w:rsidRDefault="00BF1F5A" w:rsidP="00BF1F5A">
      <w:pPr>
        <w:pStyle w:val="BodyText2"/>
        <w:rPr>
          <w:rFonts w:cs="Arial"/>
          <w:sz w:val="22"/>
          <w:szCs w:val="22"/>
        </w:rPr>
      </w:pPr>
      <w:r w:rsidRPr="00BF1F5A">
        <w:rPr>
          <w:rFonts w:cs="Arial"/>
          <w:sz w:val="22"/>
          <w:szCs w:val="22"/>
        </w:rPr>
        <w:t>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Initiative promotion material, or on the Darwin Initiative website. Please limit text to 400 words.</w:t>
      </w:r>
    </w:p>
    <w:p w14:paraId="63E7230E" w14:textId="77777777" w:rsidR="00BF1F5A" w:rsidRDefault="00BF1F5A" w:rsidP="00BF1F5A">
      <w:pPr>
        <w:pStyle w:val="BodyText2"/>
        <w:rPr>
          <w:rFonts w:cs="Arial"/>
          <w:sz w:val="22"/>
          <w:szCs w:val="22"/>
        </w:rPr>
      </w:pPr>
      <w:r w:rsidRPr="00BF1F5A">
        <w:rPr>
          <w:rFonts w:cs="Arial"/>
          <w:sz w:val="22"/>
          <w:szCs w:val="22"/>
        </w:rPr>
        <w:t>Please also include an engaging high resolution image, video or graphic* that you</w:t>
      </w:r>
      <w:r>
        <w:rPr>
          <w:rFonts w:cs="Arial"/>
          <w:sz w:val="22"/>
          <w:szCs w:val="22"/>
        </w:rPr>
        <w:t xml:space="preserve"> </w:t>
      </w:r>
      <w:r w:rsidRPr="00BF1F5A">
        <w:rPr>
          <w:rFonts w:cs="Arial"/>
          <w:sz w:val="22"/>
          <w:szCs w:val="22"/>
        </w:rPr>
        <w:t>consent to be publicised alongside the above text. Please ensure:</w:t>
      </w:r>
    </w:p>
    <w:p w14:paraId="6669E61D" w14:textId="17744E28" w:rsidR="00034585" w:rsidRPr="00F361F0" w:rsidRDefault="00034585" w:rsidP="00BF1F5A">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7ADE086" w14:textId="77777777" w:rsidR="00034585" w:rsidRPr="00F361F0" w:rsidRDefault="00034585" w:rsidP="00034585">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348B1D11" w14:textId="6980DD7B" w:rsidR="00034585" w:rsidRPr="00C529B7" w:rsidRDefault="00034585" w:rsidP="00034585">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122390">
        <w:rPr>
          <w:rFonts w:cs="Arial"/>
          <w:sz w:val="22"/>
          <w:szCs w:val="22"/>
        </w:rPr>
        <w:t>BCFs</w:t>
      </w:r>
      <w:r w:rsidRPr="00C529B7">
        <w:rPr>
          <w:rFonts w:cs="Arial"/>
          <w:sz w:val="22"/>
          <w:szCs w:val="22"/>
        </w:rPr>
        <w:t xml:space="preserve"> Comms team can work to create an alternative graphic.</w:t>
      </w:r>
    </w:p>
    <w:p w14:paraId="50DF6476" w14:textId="77777777" w:rsidR="00034585" w:rsidRPr="00C529B7" w:rsidRDefault="00034585" w:rsidP="00034585">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37AF0" w:rsidRPr="00C91428" w14:paraId="1BA3EB81" w14:textId="77777777" w:rsidTr="00E03B23">
        <w:tc>
          <w:tcPr>
            <w:tcW w:w="1652" w:type="dxa"/>
          </w:tcPr>
          <w:p w14:paraId="251DE660" w14:textId="77777777" w:rsidR="00D37AF0" w:rsidRPr="00C91428" w:rsidRDefault="00D37AF0" w:rsidP="00D37AF0">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071BACBF" w14:textId="77777777" w:rsidR="00D37AF0" w:rsidRPr="00C91428" w:rsidRDefault="00D37AF0" w:rsidP="00D37AF0">
            <w:pPr>
              <w:pStyle w:val="BodyText2"/>
              <w:rPr>
                <w:rFonts w:cs="Arial"/>
                <w:b/>
                <w:bCs/>
                <w:color w:val="auto"/>
                <w:szCs w:val="22"/>
              </w:rPr>
            </w:pPr>
            <w:r w:rsidRPr="00C91428">
              <w:rPr>
                <w:rFonts w:cs="Arial"/>
                <w:b/>
                <w:bCs/>
                <w:color w:val="auto"/>
                <w:szCs w:val="22"/>
              </w:rPr>
              <w:t>File Name or File Location</w:t>
            </w:r>
          </w:p>
        </w:tc>
        <w:tc>
          <w:tcPr>
            <w:tcW w:w="1904" w:type="dxa"/>
          </w:tcPr>
          <w:p w14:paraId="4BBED3E2" w14:textId="5DF8CEA0" w:rsidR="00D37AF0" w:rsidRPr="00C91428" w:rsidRDefault="00D37AF0" w:rsidP="00D37AF0">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72D35D4A" w14:textId="1DE345E6" w:rsidR="00D37AF0" w:rsidRPr="00C91428" w:rsidRDefault="00D37AF0" w:rsidP="00D37AF0">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1AED812" w14:textId="77777777" w:rsidR="00D37AF0" w:rsidRPr="00C91428" w:rsidRDefault="00D37AF0" w:rsidP="00D37AF0">
            <w:pPr>
              <w:pStyle w:val="BodyText2"/>
              <w:rPr>
                <w:rFonts w:cs="Arial"/>
                <w:b/>
                <w:bCs/>
                <w:color w:val="auto"/>
                <w:szCs w:val="22"/>
              </w:rPr>
            </w:pPr>
            <w:r w:rsidRPr="00C91428">
              <w:rPr>
                <w:rFonts w:cs="Arial"/>
                <w:b/>
                <w:bCs/>
                <w:color w:val="auto"/>
                <w:szCs w:val="22"/>
              </w:rPr>
              <w:t>Consent of subjects received (delete as necessary)</w:t>
            </w:r>
          </w:p>
        </w:tc>
      </w:tr>
      <w:tr w:rsidR="00034585" w:rsidRPr="00C91428" w14:paraId="192E62B8" w14:textId="77777777" w:rsidTr="00E03B23">
        <w:tc>
          <w:tcPr>
            <w:tcW w:w="1652" w:type="dxa"/>
          </w:tcPr>
          <w:p w14:paraId="7A8E79D8" w14:textId="77777777" w:rsidR="00034585" w:rsidRPr="00C91428" w:rsidRDefault="00034585" w:rsidP="00E03B23">
            <w:pPr>
              <w:pStyle w:val="BodyText2"/>
              <w:rPr>
                <w:rFonts w:cs="Arial"/>
                <w:color w:val="auto"/>
                <w:szCs w:val="22"/>
              </w:rPr>
            </w:pPr>
          </w:p>
        </w:tc>
        <w:tc>
          <w:tcPr>
            <w:tcW w:w="1935" w:type="dxa"/>
          </w:tcPr>
          <w:p w14:paraId="46E54655" w14:textId="77777777" w:rsidR="00034585" w:rsidRPr="00C91428" w:rsidRDefault="00034585" w:rsidP="00E03B23">
            <w:pPr>
              <w:pStyle w:val="BodyText2"/>
              <w:rPr>
                <w:rFonts w:cs="Arial"/>
                <w:color w:val="auto"/>
                <w:szCs w:val="22"/>
              </w:rPr>
            </w:pPr>
          </w:p>
        </w:tc>
        <w:tc>
          <w:tcPr>
            <w:tcW w:w="1904" w:type="dxa"/>
          </w:tcPr>
          <w:p w14:paraId="64C81640" w14:textId="77777777" w:rsidR="00034585" w:rsidRPr="00C91428" w:rsidRDefault="00034585" w:rsidP="00E03B23">
            <w:pPr>
              <w:pStyle w:val="BodyText2"/>
              <w:rPr>
                <w:rFonts w:cs="Arial"/>
                <w:color w:val="auto"/>
                <w:szCs w:val="22"/>
              </w:rPr>
            </w:pPr>
          </w:p>
        </w:tc>
        <w:tc>
          <w:tcPr>
            <w:tcW w:w="1963" w:type="dxa"/>
          </w:tcPr>
          <w:p w14:paraId="6B0A7A40" w14:textId="77777777" w:rsidR="00034585" w:rsidRPr="00C91428" w:rsidRDefault="00034585" w:rsidP="00E03B23">
            <w:pPr>
              <w:pStyle w:val="BodyText2"/>
              <w:rPr>
                <w:rFonts w:cs="Arial"/>
                <w:color w:val="auto"/>
                <w:szCs w:val="22"/>
              </w:rPr>
            </w:pPr>
          </w:p>
        </w:tc>
        <w:tc>
          <w:tcPr>
            <w:tcW w:w="1834" w:type="dxa"/>
          </w:tcPr>
          <w:p w14:paraId="0C00E3C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1E7B89EC" w14:textId="77777777" w:rsidTr="00E03B23">
        <w:tc>
          <w:tcPr>
            <w:tcW w:w="1652" w:type="dxa"/>
          </w:tcPr>
          <w:p w14:paraId="238DED22" w14:textId="77777777" w:rsidR="00034585" w:rsidRPr="00C91428" w:rsidRDefault="00034585" w:rsidP="00E03B23">
            <w:pPr>
              <w:pStyle w:val="BodyText2"/>
              <w:rPr>
                <w:rFonts w:cs="Arial"/>
                <w:color w:val="auto"/>
                <w:szCs w:val="22"/>
              </w:rPr>
            </w:pPr>
          </w:p>
        </w:tc>
        <w:tc>
          <w:tcPr>
            <w:tcW w:w="1935" w:type="dxa"/>
          </w:tcPr>
          <w:p w14:paraId="16CF0559" w14:textId="77777777" w:rsidR="00034585" w:rsidRPr="00C91428" w:rsidRDefault="00034585" w:rsidP="00E03B23">
            <w:pPr>
              <w:pStyle w:val="BodyText2"/>
              <w:rPr>
                <w:rFonts w:cs="Arial"/>
                <w:color w:val="auto"/>
                <w:szCs w:val="22"/>
              </w:rPr>
            </w:pPr>
          </w:p>
        </w:tc>
        <w:tc>
          <w:tcPr>
            <w:tcW w:w="1904" w:type="dxa"/>
          </w:tcPr>
          <w:p w14:paraId="1F0CF290" w14:textId="77777777" w:rsidR="00034585" w:rsidRPr="00C91428" w:rsidRDefault="00034585" w:rsidP="00E03B23">
            <w:pPr>
              <w:pStyle w:val="BodyText2"/>
              <w:rPr>
                <w:rFonts w:cs="Arial"/>
                <w:color w:val="auto"/>
                <w:szCs w:val="22"/>
              </w:rPr>
            </w:pPr>
          </w:p>
        </w:tc>
        <w:tc>
          <w:tcPr>
            <w:tcW w:w="1963" w:type="dxa"/>
          </w:tcPr>
          <w:p w14:paraId="4EC23FE0" w14:textId="77777777" w:rsidR="00034585" w:rsidRPr="00C91428" w:rsidRDefault="00034585" w:rsidP="00E03B23">
            <w:pPr>
              <w:pStyle w:val="BodyText2"/>
              <w:rPr>
                <w:rFonts w:cs="Arial"/>
                <w:color w:val="auto"/>
                <w:szCs w:val="22"/>
              </w:rPr>
            </w:pPr>
          </w:p>
        </w:tc>
        <w:tc>
          <w:tcPr>
            <w:tcW w:w="1834" w:type="dxa"/>
          </w:tcPr>
          <w:p w14:paraId="0D194BBF"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562E1A3C" w14:textId="77777777" w:rsidTr="00E03B23">
        <w:tc>
          <w:tcPr>
            <w:tcW w:w="1652" w:type="dxa"/>
          </w:tcPr>
          <w:p w14:paraId="0466EAAB" w14:textId="77777777" w:rsidR="00034585" w:rsidRPr="00C91428" w:rsidRDefault="00034585" w:rsidP="00E03B23">
            <w:pPr>
              <w:pStyle w:val="BodyText2"/>
              <w:rPr>
                <w:rFonts w:cs="Arial"/>
                <w:color w:val="auto"/>
                <w:szCs w:val="22"/>
              </w:rPr>
            </w:pPr>
          </w:p>
        </w:tc>
        <w:tc>
          <w:tcPr>
            <w:tcW w:w="1935" w:type="dxa"/>
          </w:tcPr>
          <w:p w14:paraId="7B4563FB" w14:textId="77777777" w:rsidR="00034585" w:rsidRPr="00C91428" w:rsidRDefault="00034585" w:rsidP="00E03B23">
            <w:pPr>
              <w:pStyle w:val="BodyText2"/>
              <w:rPr>
                <w:rFonts w:cs="Arial"/>
                <w:color w:val="auto"/>
                <w:szCs w:val="22"/>
              </w:rPr>
            </w:pPr>
          </w:p>
        </w:tc>
        <w:tc>
          <w:tcPr>
            <w:tcW w:w="1904" w:type="dxa"/>
          </w:tcPr>
          <w:p w14:paraId="3019876D" w14:textId="77777777" w:rsidR="00034585" w:rsidRPr="00C91428" w:rsidRDefault="00034585" w:rsidP="00E03B23">
            <w:pPr>
              <w:pStyle w:val="BodyText2"/>
              <w:rPr>
                <w:rFonts w:cs="Arial"/>
                <w:color w:val="auto"/>
                <w:szCs w:val="22"/>
              </w:rPr>
            </w:pPr>
          </w:p>
        </w:tc>
        <w:tc>
          <w:tcPr>
            <w:tcW w:w="1963" w:type="dxa"/>
          </w:tcPr>
          <w:p w14:paraId="5E6D2229" w14:textId="77777777" w:rsidR="00034585" w:rsidRPr="00C91428" w:rsidRDefault="00034585" w:rsidP="00E03B23">
            <w:pPr>
              <w:pStyle w:val="BodyText2"/>
              <w:rPr>
                <w:rFonts w:cs="Arial"/>
                <w:color w:val="auto"/>
                <w:szCs w:val="22"/>
              </w:rPr>
            </w:pPr>
          </w:p>
        </w:tc>
        <w:tc>
          <w:tcPr>
            <w:tcW w:w="1834" w:type="dxa"/>
          </w:tcPr>
          <w:p w14:paraId="1BC4564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05682E5F" w14:textId="77777777" w:rsidTr="00E03B23">
        <w:tc>
          <w:tcPr>
            <w:tcW w:w="1652" w:type="dxa"/>
          </w:tcPr>
          <w:p w14:paraId="41B15E17" w14:textId="77777777" w:rsidR="00034585" w:rsidRPr="00C91428" w:rsidRDefault="00034585" w:rsidP="00E03B23">
            <w:pPr>
              <w:pStyle w:val="BodyText2"/>
              <w:rPr>
                <w:rFonts w:cs="Arial"/>
                <w:color w:val="auto"/>
                <w:szCs w:val="22"/>
              </w:rPr>
            </w:pPr>
          </w:p>
        </w:tc>
        <w:tc>
          <w:tcPr>
            <w:tcW w:w="1935" w:type="dxa"/>
          </w:tcPr>
          <w:p w14:paraId="4C738095" w14:textId="77777777" w:rsidR="00034585" w:rsidRPr="00C91428" w:rsidRDefault="00034585" w:rsidP="00E03B23">
            <w:pPr>
              <w:pStyle w:val="BodyText2"/>
              <w:rPr>
                <w:rFonts w:cs="Arial"/>
                <w:color w:val="auto"/>
                <w:szCs w:val="22"/>
              </w:rPr>
            </w:pPr>
          </w:p>
        </w:tc>
        <w:tc>
          <w:tcPr>
            <w:tcW w:w="1904" w:type="dxa"/>
          </w:tcPr>
          <w:p w14:paraId="0618A102" w14:textId="77777777" w:rsidR="00034585" w:rsidRPr="00C91428" w:rsidRDefault="00034585" w:rsidP="00E03B23">
            <w:pPr>
              <w:pStyle w:val="BodyText2"/>
              <w:rPr>
                <w:rFonts w:cs="Arial"/>
                <w:color w:val="auto"/>
                <w:szCs w:val="22"/>
              </w:rPr>
            </w:pPr>
          </w:p>
        </w:tc>
        <w:tc>
          <w:tcPr>
            <w:tcW w:w="1963" w:type="dxa"/>
          </w:tcPr>
          <w:p w14:paraId="79E58B23" w14:textId="77777777" w:rsidR="00034585" w:rsidRPr="00C91428" w:rsidRDefault="00034585" w:rsidP="00E03B23">
            <w:pPr>
              <w:pStyle w:val="BodyText2"/>
              <w:rPr>
                <w:rFonts w:cs="Arial"/>
                <w:color w:val="auto"/>
                <w:szCs w:val="22"/>
              </w:rPr>
            </w:pPr>
          </w:p>
        </w:tc>
        <w:tc>
          <w:tcPr>
            <w:tcW w:w="1834" w:type="dxa"/>
          </w:tcPr>
          <w:p w14:paraId="7617AD81"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76420551" w14:textId="77777777" w:rsidTr="00E03B23">
        <w:tc>
          <w:tcPr>
            <w:tcW w:w="1652" w:type="dxa"/>
          </w:tcPr>
          <w:p w14:paraId="08C79369" w14:textId="77777777" w:rsidR="00034585" w:rsidRPr="00C91428" w:rsidRDefault="00034585" w:rsidP="00E03B23">
            <w:pPr>
              <w:pStyle w:val="BodyText2"/>
              <w:rPr>
                <w:rFonts w:cs="Arial"/>
                <w:color w:val="auto"/>
                <w:szCs w:val="22"/>
              </w:rPr>
            </w:pPr>
          </w:p>
        </w:tc>
        <w:tc>
          <w:tcPr>
            <w:tcW w:w="1935" w:type="dxa"/>
          </w:tcPr>
          <w:p w14:paraId="6B6ECCA7" w14:textId="77777777" w:rsidR="00034585" w:rsidRPr="00C91428" w:rsidRDefault="00034585" w:rsidP="00E03B23">
            <w:pPr>
              <w:pStyle w:val="BodyText2"/>
              <w:rPr>
                <w:rFonts w:cs="Arial"/>
                <w:color w:val="auto"/>
                <w:szCs w:val="22"/>
              </w:rPr>
            </w:pPr>
          </w:p>
        </w:tc>
        <w:tc>
          <w:tcPr>
            <w:tcW w:w="1904" w:type="dxa"/>
          </w:tcPr>
          <w:p w14:paraId="14AE14A3" w14:textId="77777777" w:rsidR="00034585" w:rsidRPr="00C91428" w:rsidRDefault="00034585" w:rsidP="00E03B23">
            <w:pPr>
              <w:pStyle w:val="BodyText2"/>
              <w:rPr>
                <w:rFonts w:cs="Arial"/>
                <w:color w:val="auto"/>
                <w:szCs w:val="22"/>
              </w:rPr>
            </w:pPr>
          </w:p>
        </w:tc>
        <w:tc>
          <w:tcPr>
            <w:tcW w:w="1963" w:type="dxa"/>
          </w:tcPr>
          <w:p w14:paraId="755A6F54" w14:textId="77777777" w:rsidR="00034585" w:rsidRPr="00C91428" w:rsidRDefault="00034585" w:rsidP="00E03B23">
            <w:pPr>
              <w:pStyle w:val="BodyText2"/>
              <w:rPr>
                <w:rFonts w:cs="Arial"/>
                <w:color w:val="auto"/>
                <w:szCs w:val="22"/>
              </w:rPr>
            </w:pPr>
          </w:p>
        </w:tc>
        <w:tc>
          <w:tcPr>
            <w:tcW w:w="1834" w:type="dxa"/>
          </w:tcPr>
          <w:p w14:paraId="296DD99C"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bl>
    <w:p w14:paraId="42641A24" w14:textId="3F39F8A5" w:rsidR="00034585" w:rsidRDefault="00034585" w:rsidP="00CB1AAB">
      <w:pPr>
        <w:pStyle w:val="BodyText2"/>
        <w:sectPr w:rsidR="00034585" w:rsidSect="007E4DCC">
          <w:headerReference w:type="even" r:id="rId19"/>
          <w:headerReference w:type="default" r:id="rId20"/>
          <w:footerReference w:type="even" r:id="rId21"/>
          <w:footerReference w:type="default" r:id="rId22"/>
          <w:headerReference w:type="first" r:id="rId23"/>
          <w:footerReference w:type="first" r:id="rId24"/>
          <w:pgSz w:w="11909" w:h="16834" w:code="9"/>
          <w:pgMar w:top="851" w:right="1304" w:bottom="851" w:left="1304" w:header="720" w:footer="720" w:gutter="0"/>
          <w:pgNumType w:start="1"/>
          <w:cols w:space="720"/>
          <w:titlePg/>
          <w:docGrid w:linePitch="299"/>
        </w:sectPr>
      </w:pPr>
    </w:p>
    <w:p w14:paraId="11F1CE84" w14:textId="11D65F20" w:rsidR="00645F03" w:rsidRPr="00361841" w:rsidRDefault="00AB5531" w:rsidP="2F55ED32">
      <w:pPr>
        <w:pStyle w:val="Heading1"/>
        <w:numPr>
          <w:ilvl w:val="0"/>
          <w:numId w:val="0"/>
        </w:numPr>
        <w:rPr>
          <w:sz w:val="28"/>
          <w:szCs w:val="28"/>
        </w:rPr>
      </w:pPr>
      <w:r w:rsidRPr="2F55ED32">
        <w:rPr>
          <w:sz w:val="28"/>
          <w:szCs w:val="28"/>
        </w:rPr>
        <w:lastRenderedPageBreak/>
        <w:t>Annex 1:</w:t>
      </w:r>
      <w:r>
        <w:tab/>
      </w:r>
      <w:r w:rsidRPr="2F55ED32">
        <w:rPr>
          <w:sz w:val="28"/>
          <w:szCs w:val="28"/>
        </w:rPr>
        <w:t xml:space="preserve">Report of progress and achievements against </w:t>
      </w:r>
      <w:r w:rsidR="00F77492" w:rsidRPr="2F55ED32">
        <w:rPr>
          <w:sz w:val="28"/>
          <w:szCs w:val="28"/>
        </w:rPr>
        <w:t>Indicators of Success</w:t>
      </w:r>
      <w:r w:rsidR="00BB505E" w:rsidRPr="2F55ED32">
        <w:rPr>
          <w:sz w:val="28"/>
          <w:szCs w:val="28"/>
        </w:rPr>
        <w:t xml:space="preserve"> for Financial Year </w:t>
      </w:r>
      <w:r w:rsidR="0057680C" w:rsidRPr="2F55ED32">
        <w:rPr>
          <w:sz w:val="28"/>
          <w:szCs w:val="28"/>
        </w:rPr>
        <w:t>20</w:t>
      </w:r>
      <w:r w:rsidR="00E00FE7" w:rsidRPr="2F55ED32">
        <w:rPr>
          <w:sz w:val="28"/>
          <w:szCs w:val="28"/>
        </w:rPr>
        <w:t>2</w:t>
      </w:r>
      <w:r w:rsidR="00C9611F">
        <w:rPr>
          <w:sz w:val="28"/>
          <w:szCs w:val="28"/>
        </w:rPr>
        <w:t>4</w:t>
      </w:r>
      <w:r w:rsidR="00BB505E" w:rsidRPr="2F55ED32">
        <w:rPr>
          <w:sz w:val="28"/>
          <w:szCs w:val="28"/>
        </w:rPr>
        <w:t>-20</w:t>
      </w:r>
      <w:r w:rsidR="0057680C" w:rsidRPr="2F55ED32">
        <w:rPr>
          <w:sz w:val="28"/>
          <w:szCs w:val="28"/>
        </w:rPr>
        <w:t>2</w:t>
      </w:r>
      <w:r w:rsidR="00C9611F">
        <w:rPr>
          <w:sz w:val="28"/>
          <w:szCs w:val="28"/>
        </w:rPr>
        <w:t>5</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7171" w:rsidRPr="00767DBB" w14:paraId="13ACC140" w14:textId="77777777" w:rsidTr="00D0177B">
        <w:tc>
          <w:tcPr>
            <w:tcW w:w="6091" w:type="dxa"/>
            <w:shd w:val="clear" w:color="auto" w:fill="D9D9D9" w:themeFill="background1" w:themeFillShade="D9"/>
          </w:tcPr>
          <w:p w14:paraId="575F83F9" w14:textId="77777777" w:rsidR="00387171" w:rsidRPr="00767DBB" w:rsidRDefault="0038717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0656DA2D" w14:textId="324313E4" w:rsidR="00387171" w:rsidRPr="00767DBB" w:rsidRDefault="00387171" w:rsidP="00D0177B">
            <w:pPr>
              <w:pStyle w:val="CommentText"/>
              <w:spacing w:before="0"/>
              <w:jc w:val="center"/>
              <w:rPr>
                <w:b/>
              </w:rPr>
            </w:pPr>
            <w:r w:rsidRPr="00767DBB">
              <w:rPr>
                <w:b/>
              </w:rPr>
              <w:t xml:space="preserve">Progress and Achievements April </w:t>
            </w:r>
            <w:r>
              <w:rPr>
                <w:b/>
              </w:rPr>
              <w:t>202</w:t>
            </w:r>
            <w:r w:rsidR="00C9611F">
              <w:rPr>
                <w:b/>
              </w:rPr>
              <w:t>4</w:t>
            </w:r>
            <w:r w:rsidRPr="00767DBB">
              <w:rPr>
                <w:b/>
              </w:rPr>
              <w:t xml:space="preserve"> - March 20</w:t>
            </w:r>
            <w:r>
              <w:rPr>
                <w:b/>
              </w:rPr>
              <w:t>2</w:t>
            </w:r>
            <w:r w:rsidR="00C9611F">
              <w:rPr>
                <w:b/>
              </w:rPr>
              <w:t>5</w:t>
            </w:r>
          </w:p>
        </w:tc>
        <w:tc>
          <w:tcPr>
            <w:tcW w:w="3158" w:type="dxa"/>
            <w:shd w:val="clear" w:color="auto" w:fill="D9D9D9" w:themeFill="background1" w:themeFillShade="D9"/>
          </w:tcPr>
          <w:p w14:paraId="4CFCA758" w14:textId="77777777" w:rsidR="00387171" w:rsidRPr="00767DBB" w:rsidRDefault="00387171" w:rsidP="00D0177B">
            <w:pPr>
              <w:spacing w:after="120"/>
              <w:jc w:val="center"/>
              <w:rPr>
                <w:b/>
                <w:sz w:val="20"/>
              </w:rPr>
            </w:pPr>
            <w:r w:rsidRPr="00767DBB">
              <w:rPr>
                <w:b/>
                <w:sz w:val="20"/>
              </w:rPr>
              <w:t>Actions required/planned for next period</w:t>
            </w:r>
          </w:p>
        </w:tc>
      </w:tr>
      <w:tr w:rsidR="00387171" w:rsidRPr="00767DBB" w14:paraId="7D91049E" w14:textId="77777777" w:rsidTr="00D0177B">
        <w:trPr>
          <w:trHeight w:val="465"/>
        </w:trPr>
        <w:tc>
          <w:tcPr>
            <w:tcW w:w="14919" w:type="dxa"/>
            <w:gridSpan w:val="3"/>
          </w:tcPr>
          <w:p w14:paraId="1D987A1A" w14:textId="77777777" w:rsidR="00387171" w:rsidRPr="00767DBB" w:rsidRDefault="0038717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387171" w:rsidRPr="00767DBB" w14:paraId="357006D4" w14:textId="77777777" w:rsidTr="00D0177B">
        <w:trPr>
          <w:trHeight w:val="986"/>
        </w:trPr>
        <w:tc>
          <w:tcPr>
            <w:tcW w:w="6091" w:type="dxa"/>
          </w:tcPr>
          <w:p w14:paraId="3F6B250C" w14:textId="77777777" w:rsidR="00387171" w:rsidRPr="00767DBB" w:rsidRDefault="00387171" w:rsidP="00D0177B">
            <w:pPr>
              <w:spacing w:after="120"/>
            </w:pPr>
            <w:r w:rsidRPr="00386428">
              <w:rPr>
                <w:rStyle w:val="BodyText2Char"/>
                <w:color w:val="auto"/>
                <w:sz w:val="20"/>
              </w:rPr>
              <w:t>Outcome indicator 0.1</w:t>
            </w:r>
          </w:p>
        </w:tc>
        <w:tc>
          <w:tcPr>
            <w:tcW w:w="5670" w:type="dxa"/>
          </w:tcPr>
          <w:p w14:paraId="0C791CBF" w14:textId="1E24646F" w:rsidR="00387171" w:rsidRPr="00767DBB" w:rsidRDefault="0038717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321D86">
              <w:t>3</w:t>
            </w:r>
            <w:r>
              <w:t xml:space="preserve"> of the report</w:t>
            </w:r>
            <w:r w:rsidRPr="00D71C52">
              <w:t>)</w:t>
            </w:r>
          </w:p>
        </w:tc>
        <w:tc>
          <w:tcPr>
            <w:tcW w:w="3158" w:type="dxa"/>
          </w:tcPr>
          <w:p w14:paraId="1D5087A2" w14:textId="77777777" w:rsidR="00387171" w:rsidRPr="00767DBB" w:rsidRDefault="00387171" w:rsidP="00D0177B">
            <w:pPr>
              <w:pStyle w:val="BodyText2"/>
              <w:rPr>
                <w:i/>
              </w:rPr>
            </w:pPr>
            <w:r w:rsidRPr="00767DBB">
              <w:t>(Highlight key actions</w:t>
            </w:r>
            <w:r>
              <w:t xml:space="preserve"> relevant to this indicator</w:t>
            </w:r>
            <w:r w:rsidRPr="00767DBB">
              <w:t xml:space="preserve"> planned for next period)</w:t>
            </w:r>
          </w:p>
        </w:tc>
      </w:tr>
      <w:tr w:rsidR="00387171" w:rsidRPr="00767DBB" w14:paraId="350FCDFA" w14:textId="77777777" w:rsidTr="00D0177B">
        <w:trPr>
          <w:trHeight w:val="986"/>
        </w:trPr>
        <w:tc>
          <w:tcPr>
            <w:tcW w:w="6091" w:type="dxa"/>
          </w:tcPr>
          <w:p w14:paraId="25C2B69A" w14:textId="77777777" w:rsidR="00387171" w:rsidRDefault="0038717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9E405A4" w14:textId="77777777" w:rsidR="00387171" w:rsidRDefault="00387171" w:rsidP="00D0177B">
            <w:pPr>
              <w:pStyle w:val="BodyText2"/>
            </w:pPr>
            <w:r>
              <w:rPr>
                <w:rStyle w:val="BodyText2Char"/>
              </w:rPr>
              <w:t>Insert additional rows depending on how many indicators you have</w:t>
            </w:r>
          </w:p>
        </w:tc>
        <w:tc>
          <w:tcPr>
            <w:tcW w:w="5670" w:type="dxa"/>
          </w:tcPr>
          <w:p w14:paraId="7BB93A4B" w14:textId="77777777" w:rsidR="00387171" w:rsidRPr="007621F5" w:rsidRDefault="00387171" w:rsidP="00D0177B">
            <w:pPr>
              <w:pStyle w:val="BodyText2"/>
            </w:pPr>
          </w:p>
        </w:tc>
        <w:tc>
          <w:tcPr>
            <w:tcW w:w="3158" w:type="dxa"/>
          </w:tcPr>
          <w:p w14:paraId="0BFE47A9" w14:textId="77777777" w:rsidR="00387171" w:rsidRPr="00767DBB" w:rsidRDefault="00387171" w:rsidP="00D0177B">
            <w:pPr>
              <w:pStyle w:val="BodyText2"/>
            </w:pPr>
          </w:p>
        </w:tc>
      </w:tr>
      <w:tr w:rsidR="00387171" w:rsidRPr="00767DBB" w14:paraId="374575A6" w14:textId="77777777" w:rsidTr="00D0177B">
        <w:trPr>
          <w:trHeight w:val="555"/>
        </w:trPr>
        <w:tc>
          <w:tcPr>
            <w:tcW w:w="14919" w:type="dxa"/>
            <w:gridSpan w:val="3"/>
          </w:tcPr>
          <w:p w14:paraId="3A5DB069" w14:textId="77777777" w:rsidR="00387171" w:rsidRPr="007621F5" w:rsidDel="00D71C52" w:rsidRDefault="0038717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387171" w:rsidRPr="00767DBB" w14:paraId="6B977F96" w14:textId="77777777" w:rsidTr="00D0177B">
        <w:trPr>
          <w:trHeight w:val="570"/>
        </w:trPr>
        <w:tc>
          <w:tcPr>
            <w:tcW w:w="6091" w:type="dxa"/>
          </w:tcPr>
          <w:p w14:paraId="7EBF4269" w14:textId="77777777" w:rsidR="00387171" w:rsidRPr="00C5520B" w:rsidRDefault="0038717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639F92" w14:textId="77777777" w:rsidR="00387171" w:rsidRPr="00767DBB" w:rsidRDefault="00387171" w:rsidP="00D0177B">
            <w:pPr>
              <w:spacing w:after="120"/>
              <w:rPr>
                <w:sz w:val="20"/>
              </w:rPr>
            </w:pPr>
          </w:p>
        </w:tc>
        <w:tc>
          <w:tcPr>
            <w:tcW w:w="5670" w:type="dxa"/>
          </w:tcPr>
          <w:p w14:paraId="2AED6D65" w14:textId="77777777" w:rsidR="00387171" w:rsidRPr="00767DBB" w:rsidRDefault="0038717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18A8EDC" w14:textId="77777777" w:rsidR="00387171" w:rsidRPr="00767DBB" w:rsidRDefault="00387171" w:rsidP="00D0177B">
            <w:pPr>
              <w:pStyle w:val="BodyText2"/>
            </w:pPr>
          </w:p>
        </w:tc>
      </w:tr>
      <w:tr w:rsidR="00387171" w:rsidRPr="00767DBB" w14:paraId="2B387C5A" w14:textId="77777777" w:rsidTr="00D0177B">
        <w:trPr>
          <w:trHeight w:val="398"/>
        </w:trPr>
        <w:tc>
          <w:tcPr>
            <w:tcW w:w="6091" w:type="dxa"/>
          </w:tcPr>
          <w:p w14:paraId="2E068C76" w14:textId="77777777" w:rsidR="00387171" w:rsidRDefault="0038717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4C476528" w14:textId="77777777" w:rsidR="00387171" w:rsidRPr="00767DBB" w:rsidRDefault="00387171" w:rsidP="00D0177B">
            <w:pPr>
              <w:spacing w:after="120"/>
              <w:rPr>
                <w:sz w:val="20"/>
              </w:rPr>
            </w:pPr>
            <w:r>
              <w:rPr>
                <w:rStyle w:val="BodyText2Char"/>
                <w:sz w:val="20"/>
              </w:rPr>
              <w:t>Insert additional rows depending on how many indicators you have</w:t>
            </w:r>
          </w:p>
        </w:tc>
        <w:tc>
          <w:tcPr>
            <w:tcW w:w="5670" w:type="dxa"/>
          </w:tcPr>
          <w:p w14:paraId="6A0084A6" w14:textId="77777777" w:rsidR="00387171" w:rsidRPr="00767DBB" w:rsidRDefault="00387171" w:rsidP="00D0177B">
            <w:pPr>
              <w:pStyle w:val="BodyText2"/>
            </w:pPr>
          </w:p>
        </w:tc>
        <w:tc>
          <w:tcPr>
            <w:tcW w:w="3158" w:type="dxa"/>
          </w:tcPr>
          <w:p w14:paraId="30EDBB55" w14:textId="77777777" w:rsidR="00387171" w:rsidRPr="00767DBB" w:rsidRDefault="00387171" w:rsidP="00D0177B">
            <w:pPr>
              <w:pStyle w:val="BodyText2"/>
            </w:pPr>
            <w:r w:rsidRPr="00767DBB">
              <w:t>(Highlight key actions</w:t>
            </w:r>
            <w:r>
              <w:t xml:space="preserve"> relevant to this indicator</w:t>
            </w:r>
            <w:r w:rsidRPr="00767DBB">
              <w:t xml:space="preserve"> planned for next period)</w:t>
            </w:r>
          </w:p>
        </w:tc>
      </w:tr>
      <w:tr w:rsidR="00387171" w:rsidRPr="00767DBB" w14:paraId="03D4AE04" w14:textId="77777777" w:rsidTr="00D0177B">
        <w:trPr>
          <w:trHeight w:val="555"/>
        </w:trPr>
        <w:tc>
          <w:tcPr>
            <w:tcW w:w="14919" w:type="dxa"/>
            <w:gridSpan w:val="3"/>
          </w:tcPr>
          <w:p w14:paraId="310765AF" w14:textId="77777777" w:rsidR="00387171" w:rsidRPr="00767DBB" w:rsidRDefault="0038717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387171" w:rsidRPr="00767DBB" w14:paraId="5073C3E8" w14:textId="77777777" w:rsidTr="00D0177B">
        <w:trPr>
          <w:trHeight w:val="376"/>
        </w:trPr>
        <w:tc>
          <w:tcPr>
            <w:tcW w:w="6091" w:type="dxa"/>
          </w:tcPr>
          <w:p w14:paraId="11246EDA" w14:textId="77777777" w:rsidR="00387171" w:rsidRPr="00767DBB" w:rsidRDefault="00387171" w:rsidP="00D0177B">
            <w:pPr>
              <w:spacing w:after="120"/>
              <w:rPr>
                <w:sz w:val="20"/>
              </w:rPr>
            </w:pPr>
            <w:r>
              <w:rPr>
                <w:sz w:val="20"/>
              </w:rPr>
              <w:t>Output indicator</w:t>
            </w:r>
            <w:r w:rsidRPr="00767DBB">
              <w:rPr>
                <w:sz w:val="20"/>
              </w:rPr>
              <w:t xml:space="preserve"> 2.1.</w:t>
            </w:r>
          </w:p>
        </w:tc>
        <w:tc>
          <w:tcPr>
            <w:tcW w:w="5670" w:type="dxa"/>
          </w:tcPr>
          <w:p w14:paraId="3DBD58CB" w14:textId="77777777" w:rsidR="00387171" w:rsidRPr="00767DBB" w:rsidRDefault="00387171" w:rsidP="00D0177B">
            <w:pPr>
              <w:pStyle w:val="BodyText2"/>
            </w:pPr>
          </w:p>
        </w:tc>
        <w:tc>
          <w:tcPr>
            <w:tcW w:w="3158" w:type="dxa"/>
          </w:tcPr>
          <w:p w14:paraId="2404350C" w14:textId="77777777" w:rsidR="00387171" w:rsidRPr="00767DBB" w:rsidRDefault="00387171" w:rsidP="00D0177B">
            <w:pPr>
              <w:pStyle w:val="BodyText2"/>
            </w:pPr>
          </w:p>
        </w:tc>
      </w:tr>
      <w:tr w:rsidR="00387171" w:rsidRPr="00767DBB" w14:paraId="06ED558B" w14:textId="77777777" w:rsidTr="00D0177B">
        <w:trPr>
          <w:trHeight w:val="408"/>
        </w:trPr>
        <w:tc>
          <w:tcPr>
            <w:tcW w:w="6091" w:type="dxa"/>
          </w:tcPr>
          <w:p w14:paraId="042F7E1E" w14:textId="77777777" w:rsidR="00387171" w:rsidRPr="00767DBB" w:rsidRDefault="0038717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D05E86A" w14:textId="77777777" w:rsidR="00387171" w:rsidRPr="00767DBB" w:rsidRDefault="00387171" w:rsidP="00D0177B">
            <w:pPr>
              <w:spacing w:after="120"/>
              <w:rPr>
                <w:sz w:val="20"/>
              </w:rPr>
            </w:pPr>
          </w:p>
        </w:tc>
        <w:tc>
          <w:tcPr>
            <w:tcW w:w="3158" w:type="dxa"/>
          </w:tcPr>
          <w:p w14:paraId="56B20818" w14:textId="77777777" w:rsidR="00387171" w:rsidRPr="00767DBB" w:rsidRDefault="00387171" w:rsidP="00D0177B">
            <w:pPr>
              <w:spacing w:after="120"/>
              <w:rPr>
                <w:sz w:val="20"/>
              </w:rPr>
            </w:pPr>
          </w:p>
        </w:tc>
      </w:tr>
      <w:tr w:rsidR="00387171" w:rsidRPr="00767DBB" w14:paraId="014F837B" w14:textId="77777777" w:rsidTr="00D0177B">
        <w:trPr>
          <w:trHeight w:val="555"/>
        </w:trPr>
        <w:tc>
          <w:tcPr>
            <w:tcW w:w="14919" w:type="dxa"/>
            <w:gridSpan w:val="3"/>
          </w:tcPr>
          <w:p w14:paraId="59F75A49" w14:textId="77777777" w:rsidR="00387171" w:rsidRPr="00767DBB" w:rsidRDefault="0038717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1E0DF5AA" w:rsidR="00A14CBE" w:rsidRPr="00361841" w:rsidRDefault="00A14CBE" w:rsidP="00A339D1">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r w:rsidR="005340CE">
        <w:rPr>
          <w:sz w:val="28"/>
        </w:rPr>
        <w:t>I</w:t>
      </w:r>
      <w:r w:rsidR="009828F5">
        <w:rPr>
          <w:sz w:val="28"/>
        </w:rPr>
        <w:t xml:space="preserve">ndicators of </w:t>
      </w:r>
      <w:r w:rsidR="005340CE">
        <w:rPr>
          <w:sz w:val="28"/>
        </w:rPr>
        <w:t>S</w:t>
      </w:r>
      <w:r w:rsidR="009828F5">
        <w:rPr>
          <w:sz w:val="28"/>
        </w:rPr>
        <w:t>uccess</w:t>
      </w:r>
      <w:r w:rsidR="009828F5" w:rsidRPr="00361841">
        <w:rPr>
          <w:sz w:val="28"/>
        </w:rPr>
        <w:t xml:space="preserve"> </w:t>
      </w:r>
      <w:r w:rsidR="00D35598" w:rsidRPr="00361841">
        <w:rPr>
          <w:sz w:val="28"/>
        </w:rPr>
        <w:t xml:space="preserve">as presented in the application form (unless changes have been </w:t>
      </w:r>
      <w:r w:rsidR="00D35598" w:rsidRPr="00A339D1">
        <w:rPr>
          <w:sz w:val="28"/>
          <w:szCs w:val="28"/>
        </w:rPr>
        <w:t>agreed</w:t>
      </w:r>
      <w:r w:rsidR="00D35598" w:rsidRPr="00361841">
        <w:rPr>
          <w:sz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F62BC7" w:rsidRPr="00803BC7" w14:paraId="3283BB93" w14:textId="5AD431D6" w:rsidTr="00F62BC7">
        <w:tc>
          <w:tcPr>
            <w:tcW w:w="1414" w:type="pct"/>
            <w:shd w:val="clear" w:color="auto" w:fill="D9D9D9" w:themeFill="background1" w:themeFillShade="D9"/>
          </w:tcPr>
          <w:p w14:paraId="1D645D9A" w14:textId="780D7DD4" w:rsidR="00F62BC7" w:rsidRPr="00803BC7" w:rsidRDefault="00F62BC7" w:rsidP="00B937B1">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2E67AD32" w14:textId="22BF167A" w:rsidR="00F62BC7" w:rsidRPr="00803BC7" w:rsidRDefault="00F62BC7" w:rsidP="00B937B1">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5A6C1F3E" w14:textId="543F956B" w:rsidR="00F62BC7" w:rsidRPr="00803BC7" w:rsidRDefault="00F62BC7" w:rsidP="00B937B1">
            <w:pPr>
              <w:pStyle w:val="BodyText"/>
              <w:jc w:val="center"/>
              <w:rPr>
                <w:rFonts w:cs="Arial"/>
                <w:b/>
                <w:sz w:val="20"/>
              </w:rPr>
            </w:pPr>
            <w:r w:rsidRPr="00803BC7">
              <w:rPr>
                <w:rFonts w:cs="Arial"/>
                <w:b/>
                <w:sz w:val="20"/>
              </w:rPr>
              <w:t>Means of verification</w:t>
            </w:r>
          </w:p>
        </w:tc>
      </w:tr>
      <w:tr w:rsidR="00F62BC7" w:rsidRPr="00803BC7" w14:paraId="7674EC06" w14:textId="69B47621" w:rsidTr="00F62BC7">
        <w:trPr>
          <w:trHeight w:val="1170"/>
        </w:trPr>
        <w:tc>
          <w:tcPr>
            <w:tcW w:w="1414" w:type="pct"/>
          </w:tcPr>
          <w:p w14:paraId="465FA0F0" w14:textId="41219B9E" w:rsidR="00F62BC7" w:rsidRPr="00803BC7" w:rsidRDefault="00F62BC7" w:rsidP="00B937B1">
            <w:pPr>
              <w:pStyle w:val="BodyText"/>
              <w:rPr>
                <w:rFonts w:cs="Arial"/>
                <w:b/>
                <w:sz w:val="20"/>
              </w:rPr>
            </w:pPr>
            <w:r>
              <w:rPr>
                <w:rFonts w:cs="Arial"/>
                <w:b/>
                <w:sz w:val="20"/>
              </w:rPr>
              <w:t>Outcome</w:t>
            </w:r>
            <w:r w:rsidRPr="00803BC7">
              <w:rPr>
                <w:rFonts w:cs="Arial"/>
                <w:b/>
                <w:sz w:val="20"/>
              </w:rPr>
              <w:t>:</w:t>
            </w:r>
          </w:p>
          <w:p w14:paraId="5DADFEBD" w14:textId="415BD484" w:rsidR="00F62BC7" w:rsidRPr="00803BC7" w:rsidRDefault="00F62BC7" w:rsidP="00B937B1">
            <w:pPr>
              <w:pStyle w:val="BodyText"/>
              <w:rPr>
                <w:rFonts w:cs="Arial"/>
                <w:sz w:val="20"/>
              </w:rPr>
            </w:pPr>
          </w:p>
        </w:tc>
        <w:tc>
          <w:tcPr>
            <w:tcW w:w="1746" w:type="pct"/>
          </w:tcPr>
          <w:p w14:paraId="20A9DAF1" w14:textId="7AF4ADCE" w:rsidR="00F62BC7" w:rsidRPr="00803BC7" w:rsidRDefault="00F62BC7" w:rsidP="00B937B1">
            <w:pPr>
              <w:pStyle w:val="BodyText"/>
              <w:rPr>
                <w:rFonts w:cs="Arial"/>
                <w:color w:val="000000"/>
                <w:sz w:val="20"/>
              </w:rPr>
            </w:pPr>
          </w:p>
        </w:tc>
        <w:tc>
          <w:tcPr>
            <w:tcW w:w="1840" w:type="pct"/>
          </w:tcPr>
          <w:p w14:paraId="75E7E139" w14:textId="17BCC095" w:rsidR="00F62BC7" w:rsidRPr="00803BC7" w:rsidRDefault="00F62BC7" w:rsidP="00B937B1">
            <w:pPr>
              <w:pStyle w:val="BodyText"/>
              <w:rPr>
                <w:rFonts w:cs="Arial"/>
                <w:sz w:val="20"/>
              </w:rPr>
            </w:pPr>
          </w:p>
        </w:tc>
      </w:tr>
      <w:tr w:rsidR="00F62BC7" w:rsidRPr="00803BC7" w14:paraId="1F52E333" w14:textId="5CEB3141" w:rsidTr="00F62BC7">
        <w:trPr>
          <w:trHeight w:val="843"/>
        </w:trPr>
        <w:tc>
          <w:tcPr>
            <w:tcW w:w="1414" w:type="pct"/>
          </w:tcPr>
          <w:p w14:paraId="7E8FA587" w14:textId="533050F7" w:rsidR="00F62BC7" w:rsidRPr="00803BC7" w:rsidRDefault="00F62BC7" w:rsidP="00B937B1">
            <w:pPr>
              <w:pStyle w:val="BodyText"/>
              <w:rPr>
                <w:rFonts w:cs="Arial"/>
                <w:b/>
                <w:sz w:val="20"/>
              </w:rPr>
            </w:pPr>
            <w:r w:rsidRPr="00803BC7">
              <w:rPr>
                <w:rFonts w:cs="Arial"/>
                <w:b/>
                <w:sz w:val="20"/>
              </w:rPr>
              <w:t>Output</w:t>
            </w:r>
            <w:r>
              <w:rPr>
                <w:rFonts w:cs="Arial"/>
                <w:b/>
                <w:sz w:val="20"/>
              </w:rPr>
              <w:t xml:space="preserve"> 1</w:t>
            </w:r>
          </w:p>
          <w:p w14:paraId="67CE15EA" w14:textId="10461D9E" w:rsidR="00F62BC7" w:rsidRPr="00803BC7" w:rsidRDefault="00F62BC7" w:rsidP="00B937B1">
            <w:pPr>
              <w:pStyle w:val="BodyText"/>
              <w:rPr>
                <w:rFonts w:cs="Arial"/>
                <w:sz w:val="20"/>
              </w:rPr>
            </w:pPr>
            <w:r w:rsidRPr="00094B74">
              <w:rPr>
                <w:rFonts w:cs="Arial"/>
                <w:color w:val="241AF6"/>
                <w:sz w:val="20"/>
              </w:rPr>
              <w:t>Add more outputs as necessary</w:t>
            </w:r>
          </w:p>
          <w:p w14:paraId="73235E4B" w14:textId="6CEAF4A9" w:rsidR="00F62BC7" w:rsidRPr="00803BC7" w:rsidRDefault="00F62BC7" w:rsidP="00B937B1">
            <w:pPr>
              <w:pStyle w:val="BodyText"/>
              <w:rPr>
                <w:rFonts w:cs="Arial"/>
                <w:sz w:val="20"/>
              </w:rPr>
            </w:pPr>
          </w:p>
        </w:tc>
        <w:tc>
          <w:tcPr>
            <w:tcW w:w="1746" w:type="pct"/>
          </w:tcPr>
          <w:p w14:paraId="2EE56373" w14:textId="2EAC1E28" w:rsidR="00F62BC7" w:rsidRPr="00803BC7" w:rsidRDefault="00F62BC7" w:rsidP="00B937B1">
            <w:pPr>
              <w:pStyle w:val="BodyText"/>
              <w:rPr>
                <w:rFonts w:cs="Arial"/>
                <w:sz w:val="20"/>
              </w:rPr>
            </w:pPr>
            <w:r>
              <w:rPr>
                <w:rFonts w:cs="Arial"/>
                <w:sz w:val="20"/>
              </w:rPr>
              <w:t>1.1</w:t>
            </w:r>
          </w:p>
          <w:p w14:paraId="31250486" w14:textId="533C577D" w:rsidR="00F62BC7" w:rsidRPr="00803BC7" w:rsidRDefault="00F62BC7" w:rsidP="00B937B1">
            <w:pPr>
              <w:pStyle w:val="BodyText"/>
              <w:rPr>
                <w:rFonts w:cs="Arial"/>
                <w:sz w:val="20"/>
              </w:rPr>
            </w:pPr>
            <w:r>
              <w:rPr>
                <w:rFonts w:cs="Arial"/>
                <w:sz w:val="20"/>
              </w:rPr>
              <w:t>1.2</w:t>
            </w:r>
          </w:p>
          <w:p w14:paraId="742B6909" w14:textId="6E17A518"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7F072D07" w14:textId="66DE37D7" w:rsidR="00F62BC7" w:rsidRPr="00803BC7" w:rsidRDefault="00F62BC7" w:rsidP="006D1C96">
            <w:pPr>
              <w:pStyle w:val="BodyText"/>
              <w:rPr>
                <w:rFonts w:cs="Arial"/>
                <w:sz w:val="20"/>
              </w:rPr>
            </w:pPr>
            <w:r>
              <w:rPr>
                <w:rFonts w:cs="Arial"/>
                <w:sz w:val="20"/>
              </w:rPr>
              <w:t>1.1</w:t>
            </w:r>
          </w:p>
          <w:p w14:paraId="51575FC0" w14:textId="0CB391D5" w:rsidR="00F62BC7" w:rsidRPr="00803BC7" w:rsidRDefault="00F62BC7" w:rsidP="006D1C96">
            <w:pPr>
              <w:pStyle w:val="BodyText"/>
              <w:rPr>
                <w:rFonts w:cs="Arial"/>
                <w:sz w:val="20"/>
              </w:rPr>
            </w:pPr>
            <w:r>
              <w:rPr>
                <w:rFonts w:cs="Arial"/>
                <w:sz w:val="20"/>
              </w:rPr>
              <w:t>1.2</w:t>
            </w:r>
          </w:p>
          <w:p w14:paraId="0E8F31B6" w14:textId="5F5DD21F"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F62BC7" w:rsidRPr="00803BC7" w14:paraId="1674A485" w14:textId="79539E72" w:rsidTr="00F62BC7">
        <w:trPr>
          <w:trHeight w:val="404"/>
        </w:trPr>
        <w:tc>
          <w:tcPr>
            <w:tcW w:w="1414" w:type="pct"/>
          </w:tcPr>
          <w:p w14:paraId="49E2DC0A" w14:textId="29E92E4B" w:rsidR="00F62BC7" w:rsidRPr="00803BC7" w:rsidRDefault="00F62BC7" w:rsidP="00B937B1">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657CAA3" w14:textId="71A1B8A1" w:rsidR="00F62BC7" w:rsidRPr="00803BC7" w:rsidRDefault="00F62BC7" w:rsidP="00B937B1">
            <w:pPr>
              <w:pStyle w:val="BodyText"/>
              <w:rPr>
                <w:rFonts w:cs="Arial"/>
                <w:sz w:val="20"/>
              </w:rPr>
            </w:pPr>
          </w:p>
        </w:tc>
        <w:tc>
          <w:tcPr>
            <w:tcW w:w="1746" w:type="pct"/>
          </w:tcPr>
          <w:p w14:paraId="610591E6" w14:textId="5A9AE512" w:rsidR="00F62BC7" w:rsidRPr="00803BC7" w:rsidRDefault="00F62BC7" w:rsidP="00B937B1">
            <w:pPr>
              <w:pStyle w:val="BodyText"/>
              <w:rPr>
                <w:rFonts w:cs="Arial"/>
                <w:sz w:val="20"/>
              </w:rPr>
            </w:pPr>
            <w:r>
              <w:rPr>
                <w:rFonts w:cs="Arial"/>
                <w:sz w:val="20"/>
              </w:rPr>
              <w:t>2.1</w:t>
            </w:r>
          </w:p>
          <w:p w14:paraId="2DBB17B9" w14:textId="2BF5F11F" w:rsidR="00F62BC7" w:rsidRPr="00803BC7" w:rsidRDefault="00F62BC7" w:rsidP="00B937B1">
            <w:pPr>
              <w:pStyle w:val="BodyText"/>
              <w:rPr>
                <w:rFonts w:cs="Arial"/>
                <w:sz w:val="20"/>
              </w:rPr>
            </w:pPr>
            <w:r>
              <w:rPr>
                <w:rFonts w:cs="Arial"/>
                <w:sz w:val="20"/>
              </w:rPr>
              <w:t>2.2</w:t>
            </w:r>
            <w:r w:rsidRPr="00803BC7">
              <w:rPr>
                <w:rFonts w:cs="Arial"/>
                <w:sz w:val="20"/>
              </w:rPr>
              <w:t xml:space="preserve"> </w:t>
            </w:r>
          </w:p>
        </w:tc>
        <w:tc>
          <w:tcPr>
            <w:tcW w:w="1840" w:type="pct"/>
          </w:tcPr>
          <w:p w14:paraId="08BDA756" w14:textId="6BA11D68" w:rsidR="00F62BC7" w:rsidRPr="00803BC7" w:rsidRDefault="00F62BC7" w:rsidP="006D1C96">
            <w:pPr>
              <w:pStyle w:val="BodyText"/>
              <w:rPr>
                <w:rFonts w:cs="Arial"/>
                <w:sz w:val="20"/>
              </w:rPr>
            </w:pPr>
            <w:r>
              <w:rPr>
                <w:rFonts w:cs="Arial"/>
                <w:sz w:val="20"/>
              </w:rPr>
              <w:t>2.1</w:t>
            </w:r>
          </w:p>
          <w:p w14:paraId="3CF2F485" w14:textId="448555F4" w:rsidR="00F62BC7" w:rsidRPr="00803BC7" w:rsidRDefault="00F62BC7" w:rsidP="00B937B1">
            <w:pPr>
              <w:pStyle w:val="BodyText"/>
              <w:rPr>
                <w:rFonts w:cs="Arial"/>
                <w:sz w:val="20"/>
              </w:rPr>
            </w:pPr>
            <w:r>
              <w:rPr>
                <w:rFonts w:cs="Arial"/>
                <w:sz w:val="20"/>
              </w:rPr>
              <w:t>2.2</w:t>
            </w:r>
          </w:p>
        </w:tc>
      </w:tr>
      <w:tr w:rsidR="00F62BC7" w:rsidRPr="00803BC7" w14:paraId="11174217" w14:textId="71AAE071" w:rsidTr="00F62BC7">
        <w:trPr>
          <w:trHeight w:val="645"/>
        </w:trPr>
        <w:tc>
          <w:tcPr>
            <w:tcW w:w="1414" w:type="pct"/>
          </w:tcPr>
          <w:p w14:paraId="69A2B242" w14:textId="18A54EB4" w:rsidR="00F62BC7" w:rsidRPr="00714FFD" w:rsidRDefault="00F62BC7" w:rsidP="006D1C96">
            <w:pPr>
              <w:pStyle w:val="BodyText"/>
              <w:rPr>
                <w:rFonts w:cs="Arial"/>
                <w:b/>
                <w:sz w:val="20"/>
              </w:rPr>
            </w:pPr>
            <w:r w:rsidRPr="00714FFD">
              <w:rPr>
                <w:rFonts w:cs="Arial"/>
                <w:b/>
                <w:sz w:val="20"/>
              </w:rPr>
              <w:t xml:space="preserve">Output 3 </w:t>
            </w:r>
          </w:p>
        </w:tc>
        <w:tc>
          <w:tcPr>
            <w:tcW w:w="1746" w:type="pct"/>
          </w:tcPr>
          <w:p w14:paraId="33C353A0" w14:textId="71CD9856" w:rsidR="00F62BC7" w:rsidRPr="00803BC7" w:rsidRDefault="00F62BC7" w:rsidP="00B937B1">
            <w:pPr>
              <w:pStyle w:val="BodyText"/>
              <w:rPr>
                <w:rFonts w:cs="Arial"/>
                <w:sz w:val="20"/>
              </w:rPr>
            </w:pPr>
            <w:r>
              <w:rPr>
                <w:rFonts w:cs="Arial"/>
                <w:sz w:val="20"/>
              </w:rPr>
              <w:t>3.1</w:t>
            </w:r>
          </w:p>
        </w:tc>
        <w:tc>
          <w:tcPr>
            <w:tcW w:w="1840" w:type="pct"/>
          </w:tcPr>
          <w:p w14:paraId="348D6725" w14:textId="3C65AF02" w:rsidR="00F62BC7" w:rsidRPr="00803BC7" w:rsidRDefault="00F62BC7" w:rsidP="00B937B1">
            <w:pPr>
              <w:pStyle w:val="BodyText"/>
              <w:rPr>
                <w:rFonts w:cs="Arial"/>
                <w:sz w:val="20"/>
              </w:rPr>
            </w:pPr>
            <w:r>
              <w:rPr>
                <w:rFonts w:cs="Arial"/>
                <w:sz w:val="20"/>
              </w:rPr>
              <w:t xml:space="preserve">3.1 </w:t>
            </w:r>
          </w:p>
        </w:tc>
      </w:tr>
      <w:tr w:rsidR="00B937B1" w:rsidRPr="00803BC7" w14:paraId="1E4A5AC2" w14:textId="47B0387D" w:rsidTr="00F62BC7">
        <w:trPr>
          <w:trHeight w:val="1248"/>
        </w:trPr>
        <w:tc>
          <w:tcPr>
            <w:tcW w:w="5000" w:type="pct"/>
            <w:gridSpan w:val="3"/>
          </w:tcPr>
          <w:p w14:paraId="66BE02F9" w14:textId="6A4208A8"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02531098" w:rsidR="00B937B1" w:rsidRPr="00803BC7" w:rsidRDefault="00B937B1" w:rsidP="00B937B1">
            <w:pPr>
              <w:pStyle w:val="TableText"/>
              <w:spacing w:before="40" w:after="40"/>
              <w:rPr>
                <w:rFonts w:cs="Arial"/>
              </w:rPr>
            </w:pPr>
          </w:p>
        </w:tc>
      </w:tr>
      <w:tr w:rsidR="00F62BC7" w:rsidRPr="00803BC7" w14:paraId="4DDA9277" w14:textId="77777777" w:rsidTr="00F62BC7">
        <w:trPr>
          <w:trHeight w:val="1248"/>
        </w:trPr>
        <w:tc>
          <w:tcPr>
            <w:tcW w:w="5000" w:type="pct"/>
            <w:gridSpan w:val="3"/>
          </w:tcPr>
          <w:p w14:paraId="7EC7B0E7" w14:textId="34D8BCB8" w:rsidR="00F62BC7" w:rsidRPr="00F62BC7" w:rsidRDefault="00F62BC7" w:rsidP="00B937B1">
            <w:pPr>
              <w:pStyle w:val="BodyText"/>
              <w:rPr>
                <w:rFonts w:cs="Arial"/>
                <w:b/>
                <w:sz w:val="20"/>
              </w:rPr>
            </w:pPr>
            <w:r w:rsidRPr="00F62BC7">
              <w:rPr>
                <w:rFonts w:cs="Arial"/>
                <w:b/>
                <w:sz w:val="20"/>
              </w:rPr>
              <w:t>Important Assumptions</w:t>
            </w:r>
          </w:p>
        </w:tc>
      </w:tr>
    </w:tbl>
    <w:p w14:paraId="6E998B16" w14:textId="77777777" w:rsidR="00A14CBE" w:rsidRDefault="00A14CBE" w:rsidP="00CB1AAB">
      <w:pPr>
        <w:pStyle w:val="BodyText"/>
        <w:sectPr w:rsidR="00A14CBE" w:rsidSect="00AB5531">
          <w:footerReference w:type="even" r:id="rId25"/>
          <w:pgSz w:w="16838" w:h="11906" w:orient="landscape"/>
          <w:pgMar w:top="851" w:right="851" w:bottom="851" w:left="851" w:header="720" w:footer="720" w:gutter="0"/>
          <w:cols w:space="720"/>
        </w:sectPr>
      </w:pPr>
    </w:p>
    <w:p w14:paraId="1379BCF6" w14:textId="6B76AB85"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0E762A">
        <w:rPr>
          <w:rFonts w:ascii="Arial" w:hAnsi="Arial"/>
          <w:sz w:val="28"/>
        </w:rPr>
        <w:t>Indicators</w:t>
      </w:r>
    </w:p>
    <w:p w14:paraId="2F29691F" w14:textId="1FC4AF30" w:rsidR="00530BDC" w:rsidRPr="00F361F0" w:rsidRDefault="00530BDC" w:rsidP="00530BDC">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62B28467" w14:textId="747834E5" w:rsidR="00530BDC" w:rsidRPr="00F361F0" w:rsidRDefault="00530BDC" w:rsidP="00530BDC">
      <w:pPr>
        <w:pStyle w:val="BodyText2"/>
        <w:rPr>
          <w:rFonts w:cs="Arial"/>
          <w:sz w:val="22"/>
          <w:szCs w:val="22"/>
        </w:rPr>
      </w:pPr>
      <w:r w:rsidRPr="00F361F0">
        <w:rPr>
          <w:rFonts w:cs="Arial"/>
          <w:sz w:val="22"/>
          <w:szCs w:val="22"/>
        </w:rPr>
        <w:t xml:space="preserve">By asking project teams to </w:t>
      </w:r>
      <w:r w:rsidR="002C328A">
        <w:rPr>
          <w:rFonts w:cs="Arial"/>
          <w:sz w:val="22"/>
          <w:szCs w:val="22"/>
        </w:rPr>
        <w:t xml:space="preserve">report against a minimum of three </w:t>
      </w:r>
      <w:r>
        <w:rPr>
          <w:rFonts w:cs="Arial"/>
          <w:sz w:val="22"/>
          <w:szCs w:val="22"/>
        </w:rPr>
        <w:t>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58E61D2" w14:textId="1338700E" w:rsidR="00530BDC" w:rsidRPr="004F1F9B" w:rsidRDefault="00530BDC" w:rsidP="00530BDC">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7C209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41F0BF72" w14:textId="77777777" w:rsidR="00D25F3D" w:rsidRPr="004F1F9B" w:rsidRDefault="00D25F3D" w:rsidP="00D25F3D">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6301408" w14:textId="1A9A6CC9" w:rsidR="00F627EA" w:rsidRDefault="00D356E8" w:rsidP="00530BDC">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w:t>
      </w:r>
      <w:r w:rsidR="00C9611F">
        <w:rPr>
          <w:sz w:val="22"/>
          <w:szCs w:val="22"/>
        </w:rPr>
        <w:t>G</w:t>
      </w:r>
      <w:r w:rsidRPr="004F1F9B">
        <w:rPr>
          <w:sz w:val="22"/>
          <w:szCs w:val="22"/>
        </w:rPr>
        <w:t xml:space="preserve">uidance on best practices for selecting and developing </w:t>
      </w:r>
      <w:r>
        <w:rPr>
          <w:sz w:val="22"/>
          <w:szCs w:val="22"/>
        </w:rPr>
        <w:t>Project I</w:t>
      </w:r>
      <w:r w:rsidRPr="004F1F9B">
        <w:rPr>
          <w:sz w:val="22"/>
          <w:szCs w:val="22"/>
        </w:rPr>
        <w:t>ndicators.</w:t>
      </w:r>
    </w:p>
    <w:p w14:paraId="3F485B6F" w14:textId="77777777" w:rsidR="00F627EA" w:rsidRDefault="00F627EA" w:rsidP="00F627EA">
      <w:pPr>
        <w:pStyle w:val="Heading3"/>
        <w:numPr>
          <w:ilvl w:val="0"/>
          <w:numId w:val="0"/>
        </w:numPr>
        <w:sectPr w:rsidR="00F627EA" w:rsidSect="00824E1F">
          <w:pgSz w:w="11909" w:h="16834" w:code="9"/>
          <w:pgMar w:top="851" w:right="1304" w:bottom="851" w:left="1304" w:header="720" w:footer="720" w:gutter="0"/>
          <w:cols w:space="720"/>
          <w:docGrid w:linePitch="299"/>
        </w:sectPr>
      </w:pPr>
    </w:p>
    <w:p w14:paraId="054FA17E" w14:textId="77777777" w:rsidR="00F627EA" w:rsidRDefault="00F627EA" w:rsidP="00F627EA">
      <w:pPr>
        <w:pStyle w:val="Heading3"/>
        <w:numPr>
          <w:ilvl w:val="0"/>
          <w:numId w:val="0"/>
        </w:numPr>
      </w:pPr>
      <w:r>
        <w:lastRenderedPageBreak/>
        <w:t>Table 1</w:t>
      </w:r>
      <w:r>
        <w:tab/>
        <w:t>Project Standard Indicators</w:t>
      </w:r>
    </w:p>
    <w:p w14:paraId="2A084C3C" w14:textId="0DD4713A" w:rsidR="00765FB6" w:rsidRPr="00765FB6" w:rsidRDefault="00765FB6" w:rsidP="002F0750">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895"/>
        <w:gridCol w:w="1558"/>
        <w:gridCol w:w="971"/>
        <w:gridCol w:w="1579"/>
        <w:gridCol w:w="1052"/>
        <w:gridCol w:w="1052"/>
        <w:gridCol w:w="1052"/>
        <w:gridCol w:w="1186"/>
        <w:gridCol w:w="1573"/>
      </w:tblGrid>
      <w:tr w:rsidR="00785D90" w:rsidRPr="003C6276" w14:paraId="7343DF3C" w14:textId="77777777" w:rsidTr="00785D90">
        <w:trPr>
          <w:tblHeader/>
        </w:trPr>
        <w:tc>
          <w:tcPr>
            <w:tcW w:w="398" w:type="pct"/>
            <w:vAlign w:val="center"/>
          </w:tcPr>
          <w:p w14:paraId="5918E6C4" w14:textId="77777777" w:rsidR="00785D90" w:rsidRPr="006B7641" w:rsidRDefault="00785D90" w:rsidP="00785D90">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288" w:type="pct"/>
            <w:vAlign w:val="center"/>
          </w:tcPr>
          <w:p w14:paraId="2B59E1DE" w14:textId="77777777" w:rsidR="00785D90" w:rsidRDefault="00785D90" w:rsidP="00785D90">
            <w:pPr>
              <w:pStyle w:val="BodyText"/>
              <w:jc w:val="center"/>
              <w:rPr>
                <w:rFonts w:cs="Arial"/>
                <w:b/>
                <w:sz w:val="18"/>
                <w:szCs w:val="18"/>
              </w:rPr>
            </w:pPr>
            <w:r>
              <w:rPr>
                <w:rFonts w:cs="Arial"/>
                <w:b/>
                <w:sz w:val="18"/>
                <w:szCs w:val="18"/>
              </w:rPr>
              <w:t>Name of indicator</w:t>
            </w:r>
          </w:p>
        </w:tc>
        <w:tc>
          <w:tcPr>
            <w:tcW w:w="515" w:type="pct"/>
          </w:tcPr>
          <w:p w14:paraId="2B7DBAC9" w14:textId="693302E9" w:rsidR="00785D90" w:rsidRPr="006B7641" w:rsidRDefault="00785D90" w:rsidP="00785D90">
            <w:pPr>
              <w:pStyle w:val="BodyText"/>
              <w:jc w:val="center"/>
              <w:rPr>
                <w:rFonts w:cs="Arial"/>
                <w:b/>
                <w:sz w:val="18"/>
                <w:szCs w:val="18"/>
              </w:rPr>
            </w:pPr>
            <w:r>
              <w:rPr>
                <w:rFonts w:cs="Arial"/>
                <w:b/>
                <w:sz w:val="18"/>
                <w:szCs w:val="18"/>
              </w:rPr>
              <w:t>If this links directly to a project indicator(s), please note the indicator number here</w:t>
            </w:r>
          </w:p>
        </w:tc>
        <w:tc>
          <w:tcPr>
            <w:tcW w:w="321" w:type="pct"/>
            <w:vAlign w:val="center"/>
          </w:tcPr>
          <w:p w14:paraId="323AD45F" w14:textId="0FE05085" w:rsidR="00785D90" w:rsidRPr="006B7641" w:rsidDel="00930CFE" w:rsidRDefault="00785D90" w:rsidP="00785D90">
            <w:pPr>
              <w:pStyle w:val="BodyText"/>
              <w:jc w:val="center"/>
              <w:rPr>
                <w:rFonts w:cs="Arial"/>
                <w:b/>
                <w:sz w:val="18"/>
                <w:szCs w:val="18"/>
              </w:rPr>
            </w:pPr>
            <w:r w:rsidRPr="006B7641">
              <w:rPr>
                <w:rFonts w:cs="Arial"/>
                <w:b/>
                <w:sz w:val="18"/>
                <w:szCs w:val="18"/>
              </w:rPr>
              <w:t>Units</w:t>
            </w:r>
          </w:p>
        </w:tc>
        <w:tc>
          <w:tcPr>
            <w:tcW w:w="522" w:type="pct"/>
            <w:shd w:val="clear" w:color="auto" w:fill="auto"/>
            <w:vAlign w:val="center"/>
          </w:tcPr>
          <w:p w14:paraId="15F2085F" w14:textId="77777777" w:rsidR="00785D90" w:rsidRPr="006B7641" w:rsidRDefault="00785D90" w:rsidP="00785D90">
            <w:pPr>
              <w:pStyle w:val="BodyText"/>
              <w:jc w:val="center"/>
              <w:rPr>
                <w:rFonts w:cs="Arial"/>
                <w:b/>
                <w:sz w:val="18"/>
                <w:szCs w:val="18"/>
              </w:rPr>
            </w:pPr>
            <w:r w:rsidRPr="006B7641">
              <w:rPr>
                <w:rFonts w:cs="Arial"/>
                <w:b/>
                <w:sz w:val="18"/>
                <w:szCs w:val="18"/>
              </w:rPr>
              <w:t>Disaggregation</w:t>
            </w:r>
          </w:p>
        </w:tc>
        <w:tc>
          <w:tcPr>
            <w:tcW w:w="348" w:type="pct"/>
            <w:shd w:val="clear" w:color="auto" w:fill="auto"/>
            <w:vAlign w:val="center"/>
          </w:tcPr>
          <w:p w14:paraId="0137DF69" w14:textId="77777777" w:rsidR="00785D90" w:rsidRPr="006B7641" w:rsidRDefault="00785D90" w:rsidP="00785D90">
            <w:pPr>
              <w:pStyle w:val="BodyText"/>
              <w:jc w:val="center"/>
              <w:rPr>
                <w:rFonts w:cs="Arial"/>
                <w:b/>
                <w:sz w:val="18"/>
                <w:szCs w:val="18"/>
              </w:rPr>
            </w:pPr>
            <w:r w:rsidRPr="006B7641">
              <w:rPr>
                <w:rFonts w:cs="Arial"/>
                <w:b/>
                <w:sz w:val="18"/>
                <w:szCs w:val="18"/>
              </w:rPr>
              <w:t>Year 1 Total</w:t>
            </w:r>
          </w:p>
        </w:tc>
        <w:tc>
          <w:tcPr>
            <w:tcW w:w="348" w:type="pct"/>
            <w:shd w:val="clear" w:color="auto" w:fill="auto"/>
            <w:vAlign w:val="center"/>
          </w:tcPr>
          <w:p w14:paraId="578269C7" w14:textId="77777777" w:rsidR="00785D90" w:rsidRPr="006B7641" w:rsidRDefault="00785D90" w:rsidP="00785D90">
            <w:pPr>
              <w:pStyle w:val="BodyText"/>
              <w:jc w:val="center"/>
              <w:rPr>
                <w:rFonts w:cs="Arial"/>
                <w:b/>
                <w:sz w:val="18"/>
                <w:szCs w:val="18"/>
              </w:rPr>
            </w:pPr>
            <w:r w:rsidRPr="006B7641">
              <w:rPr>
                <w:rFonts w:cs="Arial"/>
                <w:b/>
                <w:sz w:val="18"/>
                <w:szCs w:val="18"/>
              </w:rPr>
              <w:t>Year 2 Total</w:t>
            </w:r>
          </w:p>
        </w:tc>
        <w:tc>
          <w:tcPr>
            <w:tcW w:w="348" w:type="pct"/>
            <w:shd w:val="clear" w:color="auto" w:fill="auto"/>
            <w:vAlign w:val="center"/>
          </w:tcPr>
          <w:p w14:paraId="4120DEB2" w14:textId="77777777" w:rsidR="00785D90" w:rsidRPr="006B7641" w:rsidRDefault="00785D90" w:rsidP="00785D90">
            <w:pPr>
              <w:pStyle w:val="BodyText"/>
              <w:jc w:val="center"/>
              <w:rPr>
                <w:rFonts w:cs="Arial"/>
                <w:b/>
                <w:sz w:val="18"/>
                <w:szCs w:val="18"/>
              </w:rPr>
            </w:pPr>
            <w:r w:rsidRPr="006B7641">
              <w:rPr>
                <w:rFonts w:cs="Arial"/>
                <w:b/>
                <w:sz w:val="18"/>
                <w:szCs w:val="18"/>
              </w:rPr>
              <w:t>Year 3 Total</w:t>
            </w:r>
          </w:p>
        </w:tc>
        <w:tc>
          <w:tcPr>
            <w:tcW w:w="392" w:type="pct"/>
            <w:vAlign w:val="center"/>
          </w:tcPr>
          <w:p w14:paraId="250C2B15" w14:textId="77777777" w:rsidR="00785D90" w:rsidRPr="006B7641" w:rsidRDefault="00785D90" w:rsidP="00785D90">
            <w:pPr>
              <w:pStyle w:val="BodyText"/>
              <w:jc w:val="center"/>
              <w:rPr>
                <w:rFonts w:cs="Arial"/>
                <w:b/>
                <w:sz w:val="18"/>
                <w:szCs w:val="18"/>
              </w:rPr>
            </w:pPr>
            <w:r w:rsidRPr="006B7641">
              <w:rPr>
                <w:rFonts w:cs="Arial"/>
                <w:b/>
                <w:sz w:val="18"/>
                <w:szCs w:val="18"/>
              </w:rPr>
              <w:t>Total to date</w:t>
            </w:r>
          </w:p>
        </w:tc>
        <w:tc>
          <w:tcPr>
            <w:tcW w:w="520" w:type="pct"/>
            <w:vAlign w:val="center"/>
          </w:tcPr>
          <w:p w14:paraId="5EDD84FE" w14:textId="77777777" w:rsidR="00785D90" w:rsidRPr="006B7641" w:rsidRDefault="00785D90" w:rsidP="00785D90">
            <w:pPr>
              <w:pStyle w:val="BodyText"/>
              <w:jc w:val="center"/>
              <w:rPr>
                <w:rFonts w:cs="Arial"/>
                <w:b/>
                <w:sz w:val="18"/>
                <w:szCs w:val="18"/>
              </w:rPr>
            </w:pPr>
            <w:r w:rsidRPr="006B7641">
              <w:rPr>
                <w:rFonts w:cs="Arial"/>
                <w:b/>
                <w:sz w:val="18"/>
                <w:szCs w:val="18"/>
              </w:rPr>
              <w:t>Total planned during the project</w:t>
            </w:r>
          </w:p>
        </w:tc>
      </w:tr>
      <w:tr w:rsidR="00785D90" w:rsidRPr="003C6276" w14:paraId="44B573A1" w14:textId="77777777" w:rsidTr="00785D90">
        <w:tc>
          <w:tcPr>
            <w:tcW w:w="398" w:type="pct"/>
          </w:tcPr>
          <w:p w14:paraId="0DD7EE45"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288" w:type="pct"/>
          </w:tcPr>
          <w:p w14:paraId="2FDC8F14" w14:textId="77777777" w:rsidR="00785D90" w:rsidRPr="006B7641" w:rsidRDefault="00785D90" w:rsidP="00785D90">
            <w:pPr>
              <w:pStyle w:val="BodyText"/>
              <w:rPr>
                <w:rFonts w:cs="Arial"/>
                <w:sz w:val="18"/>
                <w:szCs w:val="18"/>
              </w:rPr>
            </w:pPr>
            <w:r w:rsidRPr="6C479099">
              <w:rPr>
                <w:sz w:val="18"/>
                <w:szCs w:val="18"/>
              </w:rPr>
              <w:t>E.g. Number of people in eligible countries who have completed structured and relevant training</w:t>
            </w:r>
          </w:p>
        </w:tc>
        <w:tc>
          <w:tcPr>
            <w:tcW w:w="515" w:type="pct"/>
          </w:tcPr>
          <w:p w14:paraId="76C016B4" w14:textId="6503A080" w:rsidR="00785D90" w:rsidRPr="006B7641" w:rsidRDefault="00785D90" w:rsidP="00785D90">
            <w:pPr>
              <w:pStyle w:val="BodyText"/>
              <w:rPr>
                <w:sz w:val="18"/>
                <w:szCs w:val="18"/>
              </w:rPr>
            </w:pPr>
            <w:r>
              <w:rPr>
                <w:sz w:val="18"/>
                <w:szCs w:val="18"/>
              </w:rPr>
              <w:t>1.2</w:t>
            </w:r>
          </w:p>
        </w:tc>
        <w:tc>
          <w:tcPr>
            <w:tcW w:w="321" w:type="pct"/>
          </w:tcPr>
          <w:p w14:paraId="3B69CD14" w14:textId="7C9EE4E5" w:rsidR="00785D90" w:rsidRPr="006B7641" w:rsidRDefault="00785D90" w:rsidP="00785D90">
            <w:pPr>
              <w:pStyle w:val="BodyText"/>
              <w:rPr>
                <w:rFonts w:cs="Arial"/>
                <w:sz w:val="18"/>
                <w:szCs w:val="18"/>
              </w:rPr>
            </w:pPr>
            <w:r w:rsidRPr="006B7641">
              <w:rPr>
                <w:sz w:val="18"/>
                <w:szCs w:val="18"/>
              </w:rPr>
              <w:t>People</w:t>
            </w:r>
          </w:p>
        </w:tc>
        <w:tc>
          <w:tcPr>
            <w:tcW w:w="522" w:type="pct"/>
            <w:shd w:val="clear" w:color="auto" w:fill="auto"/>
          </w:tcPr>
          <w:p w14:paraId="64ED57CC" w14:textId="77777777" w:rsidR="00785D90" w:rsidRPr="006B7641" w:rsidRDefault="00785D90" w:rsidP="00785D90">
            <w:pPr>
              <w:pStyle w:val="BodyText"/>
              <w:rPr>
                <w:rFonts w:cs="Arial"/>
                <w:sz w:val="18"/>
                <w:szCs w:val="18"/>
              </w:rPr>
            </w:pPr>
            <w:r>
              <w:rPr>
                <w:sz w:val="18"/>
                <w:szCs w:val="18"/>
              </w:rPr>
              <w:t>M</w:t>
            </w:r>
            <w:r w:rsidRPr="006B7641">
              <w:rPr>
                <w:sz w:val="18"/>
                <w:szCs w:val="18"/>
              </w:rPr>
              <w:t>en</w:t>
            </w:r>
          </w:p>
        </w:tc>
        <w:tc>
          <w:tcPr>
            <w:tcW w:w="348" w:type="pct"/>
            <w:shd w:val="clear" w:color="auto" w:fill="auto"/>
          </w:tcPr>
          <w:p w14:paraId="004E1DA8" w14:textId="77777777" w:rsidR="00785D90" w:rsidRPr="006B7641" w:rsidRDefault="00785D90" w:rsidP="00785D90">
            <w:pPr>
              <w:pStyle w:val="BodyText"/>
              <w:rPr>
                <w:rFonts w:cs="Arial"/>
                <w:sz w:val="18"/>
                <w:szCs w:val="18"/>
              </w:rPr>
            </w:pPr>
            <w:r w:rsidRPr="006B7641">
              <w:rPr>
                <w:sz w:val="18"/>
                <w:szCs w:val="18"/>
              </w:rPr>
              <w:t>20</w:t>
            </w:r>
          </w:p>
        </w:tc>
        <w:tc>
          <w:tcPr>
            <w:tcW w:w="348" w:type="pct"/>
            <w:shd w:val="clear" w:color="auto" w:fill="auto"/>
          </w:tcPr>
          <w:p w14:paraId="4FD462C3" w14:textId="2BD70FF5" w:rsidR="00785D90" w:rsidRPr="006B7641" w:rsidRDefault="00785D90" w:rsidP="00785D90">
            <w:pPr>
              <w:pStyle w:val="BodyText"/>
              <w:rPr>
                <w:rFonts w:cs="Arial"/>
                <w:sz w:val="18"/>
                <w:szCs w:val="18"/>
              </w:rPr>
            </w:pPr>
            <w:r>
              <w:rPr>
                <w:rFonts w:cs="Arial"/>
                <w:sz w:val="18"/>
                <w:szCs w:val="18"/>
              </w:rPr>
              <w:t>10</w:t>
            </w:r>
          </w:p>
        </w:tc>
        <w:tc>
          <w:tcPr>
            <w:tcW w:w="348" w:type="pct"/>
            <w:shd w:val="clear" w:color="auto" w:fill="auto"/>
          </w:tcPr>
          <w:p w14:paraId="21DDBD8B" w14:textId="77777777" w:rsidR="00785D90" w:rsidRPr="006B7641" w:rsidRDefault="00785D90" w:rsidP="00785D90">
            <w:pPr>
              <w:pStyle w:val="BodyText"/>
              <w:rPr>
                <w:rFonts w:cs="Arial"/>
                <w:sz w:val="18"/>
                <w:szCs w:val="18"/>
              </w:rPr>
            </w:pPr>
          </w:p>
        </w:tc>
        <w:tc>
          <w:tcPr>
            <w:tcW w:w="392" w:type="pct"/>
          </w:tcPr>
          <w:p w14:paraId="52BD322B" w14:textId="525EE094" w:rsidR="00785D90" w:rsidRPr="006B7641" w:rsidRDefault="00785D90" w:rsidP="00785D90">
            <w:pPr>
              <w:pStyle w:val="BodyText"/>
              <w:rPr>
                <w:rFonts w:cs="Arial"/>
                <w:sz w:val="18"/>
                <w:szCs w:val="18"/>
              </w:rPr>
            </w:pPr>
            <w:r>
              <w:rPr>
                <w:sz w:val="18"/>
                <w:szCs w:val="18"/>
              </w:rPr>
              <w:t>30</w:t>
            </w:r>
          </w:p>
        </w:tc>
        <w:tc>
          <w:tcPr>
            <w:tcW w:w="520" w:type="pct"/>
          </w:tcPr>
          <w:p w14:paraId="3F3A900F" w14:textId="77777777" w:rsidR="00785D90" w:rsidRPr="006B7641" w:rsidRDefault="00785D90" w:rsidP="00785D90">
            <w:pPr>
              <w:pStyle w:val="BodyText"/>
              <w:rPr>
                <w:rFonts w:cs="Arial"/>
                <w:sz w:val="18"/>
                <w:szCs w:val="18"/>
              </w:rPr>
            </w:pPr>
            <w:r w:rsidRPr="006B7641">
              <w:rPr>
                <w:sz w:val="18"/>
                <w:szCs w:val="18"/>
              </w:rPr>
              <w:t>60</w:t>
            </w:r>
          </w:p>
        </w:tc>
      </w:tr>
      <w:tr w:rsidR="00785D90" w:rsidRPr="003C6276" w14:paraId="6348DFCF" w14:textId="77777777" w:rsidTr="00785D90">
        <w:tc>
          <w:tcPr>
            <w:tcW w:w="398" w:type="pct"/>
          </w:tcPr>
          <w:p w14:paraId="0021BBB6" w14:textId="77777777" w:rsidR="00785D90" w:rsidRPr="006B7641" w:rsidRDefault="00785D90" w:rsidP="00785D90">
            <w:pPr>
              <w:pStyle w:val="BodyText"/>
              <w:rPr>
                <w:rFonts w:cs="Arial"/>
                <w:sz w:val="18"/>
                <w:szCs w:val="18"/>
              </w:rPr>
            </w:pPr>
            <w:r w:rsidRPr="6C479099">
              <w:rPr>
                <w:sz w:val="18"/>
                <w:szCs w:val="18"/>
              </w:rPr>
              <w:t>E.g. DI-A01</w:t>
            </w:r>
          </w:p>
        </w:tc>
        <w:tc>
          <w:tcPr>
            <w:tcW w:w="1288" w:type="pct"/>
          </w:tcPr>
          <w:p w14:paraId="292AEEE3" w14:textId="77777777" w:rsidR="00785D90" w:rsidRPr="006B7641" w:rsidRDefault="00785D90" w:rsidP="00785D90">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5" w:type="pct"/>
          </w:tcPr>
          <w:p w14:paraId="17CC4EEE" w14:textId="57313FA4" w:rsidR="00785D90" w:rsidRPr="006B7641" w:rsidRDefault="00785D90" w:rsidP="00785D90">
            <w:pPr>
              <w:pStyle w:val="BodyText"/>
              <w:rPr>
                <w:sz w:val="18"/>
                <w:szCs w:val="18"/>
              </w:rPr>
            </w:pPr>
            <w:r>
              <w:rPr>
                <w:sz w:val="18"/>
                <w:szCs w:val="18"/>
              </w:rPr>
              <w:t>1.2</w:t>
            </w:r>
          </w:p>
        </w:tc>
        <w:tc>
          <w:tcPr>
            <w:tcW w:w="321" w:type="pct"/>
          </w:tcPr>
          <w:p w14:paraId="6F1B5607" w14:textId="3B3FC098" w:rsidR="00785D90" w:rsidRPr="006B7641" w:rsidRDefault="00785D90" w:rsidP="00785D90">
            <w:pPr>
              <w:pStyle w:val="BodyText"/>
              <w:rPr>
                <w:rFonts w:cs="Arial"/>
                <w:sz w:val="18"/>
                <w:szCs w:val="18"/>
              </w:rPr>
            </w:pPr>
            <w:r w:rsidRPr="006B7641">
              <w:rPr>
                <w:sz w:val="18"/>
                <w:szCs w:val="18"/>
              </w:rPr>
              <w:t>People</w:t>
            </w:r>
          </w:p>
        </w:tc>
        <w:tc>
          <w:tcPr>
            <w:tcW w:w="522" w:type="pct"/>
            <w:shd w:val="clear" w:color="auto" w:fill="auto"/>
          </w:tcPr>
          <w:p w14:paraId="06C0316C" w14:textId="77777777" w:rsidR="00785D90" w:rsidRPr="006B7641" w:rsidRDefault="00785D90" w:rsidP="00785D90">
            <w:pPr>
              <w:pStyle w:val="BodyText"/>
              <w:rPr>
                <w:rFonts w:cs="Arial"/>
                <w:sz w:val="18"/>
                <w:szCs w:val="18"/>
              </w:rPr>
            </w:pPr>
            <w:r>
              <w:rPr>
                <w:sz w:val="18"/>
                <w:szCs w:val="18"/>
              </w:rPr>
              <w:t>Women</w:t>
            </w:r>
          </w:p>
        </w:tc>
        <w:tc>
          <w:tcPr>
            <w:tcW w:w="348" w:type="pct"/>
            <w:shd w:val="clear" w:color="auto" w:fill="auto"/>
          </w:tcPr>
          <w:p w14:paraId="1634BED9" w14:textId="77777777" w:rsidR="00785D90" w:rsidRPr="006B7641" w:rsidRDefault="00785D90" w:rsidP="00785D90">
            <w:pPr>
              <w:pStyle w:val="BodyText"/>
              <w:rPr>
                <w:rFonts w:cs="Arial"/>
                <w:sz w:val="18"/>
                <w:szCs w:val="18"/>
              </w:rPr>
            </w:pPr>
            <w:r>
              <w:rPr>
                <w:sz w:val="18"/>
                <w:szCs w:val="18"/>
              </w:rPr>
              <w:t>30</w:t>
            </w:r>
          </w:p>
        </w:tc>
        <w:tc>
          <w:tcPr>
            <w:tcW w:w="348" w:type="pct"/>
            <w:shd w:val="clear" w:color="auto" w:fill="auto"/>
          </w:tcPr>
          <w:p w14:paraId="008A50AB" w14:textId="0710F068" w:rsidR="00785D90" w:rsidRPr="006B7641" w:rsidRDefault="00785D90" w:rsidP="00785D90">
            <w:pPr>
              <w:pStyle w:val="BodyText"/>
              <w:rPr>
                <w:rFonts w:cs="Arial"/>
                <w:sz w:val="18"/>
                <w:szCs w:val="18"/>
              </w:rPr>
            </w:pPr>
            <w:r>
              <w:rPr>
                <w:rFonts w:cs="Arial"/>
                <w:sz w:val="18"/>
                <w:szCs w:val="18"/>
              </w:rPr>
              <w:t>5</w:t>
            </w:r>
          </w:p>
        </w:tc>
        <w:tc>
          <w:tcPr>
            <w:tcW w:w="348" w:type="pct"/>
            <w:shd w:val="clear" w:color="auto" w:fill="auto"/>
          </w:tcPr>
          <w:p w14:paraId="55456EAF" w14:textId="77777777" w:rsidR="00785D90" w:rsidRPr="006B7641" w:rsidRDefault="00785D90" w:rsidP="00785D90">
            <w:pPr>
              <w:pStyle w:val="BodyText"/>
              <w:rPr>
                <w:rFonts w:cs="Arial"/>
                <w:sz w:val="18"/>
                <w:szCs w:val="18"/>
              </w:rPr>
            </w:pPr>
          </w:p>
        </w:tc>
        <w:tc>
          <w:tcPr>
            <w:tcW w:w="392" w:type="pct"/>
          </w:tcPr>
          <w:p w14:paraId="63B4231D" w14:textId="1CDA63F0" w:rsidR="00785D90" w:rsidRPr="006B7641" w:rsidRDefault="00785D90" w:rsidP="00785D90">
            <w:pPr>
              <w:pStyle w:val="BodyText"/>
              <w:rPr>
                <w:rFonts w:cs="Arial"/>
                <w:sz w:val="18"/>
                <w:szCs w:val="18"/>
              </w:rPr>
            </w:pPr>
            <w:r>
              <w:rPr>
                <w:sz w:val="18"/>
                <w:szCs w:val="18"/>
              </w:rPr>
              <w:t>35</w:t>
            </w:r>
          </w:p>
        </w:tc>
        <w:tc>
          <w:tcPr>
            <w:tcW w:w="520" w:type="pct"/>
          </w:tcPr>
          <w:p w14:paraId="10B3F84A" w14:textId="77777777" w:rsidR="00785D90" w:rsidRPr="006B7641" w:rsidRDefault="00785D90" w:rsidP="00785D90">
            <w:pPr>
              <w:pStyle w:val="BodyText"/>
              <w:rPr>
                <w:rFonts w:cs="Arial"/>
                <w:sz w:val="18"/>
                <w:szCs w:val="18"/>
              </w:rPr>
            </w:pPr>
            <w:r w:rsidRPr="6C479099">
              <w:rPr>
                <w:sz w:val="18"/>
                <w:szCs w:val="18"/>
              </w:rPr>
              <w:t>60</w:t>
            </w:r>
          </w:p>
        </w:tc>
      </w:tr>
      <w:tr w:rsidR="00785D90" w:rsidRPr="003C6276" w14:paraId="05491108" w14:textId="77777777" w:rsidTr="00785D90">
        <w:tc>
          <w:tcPr>
            <w:tcW w:w="398" w:type="pct"/>
          </w:tcPr>
          <w:p w14:paraId="7DBEF97D"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227622D4"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1690FDA6" w14:textId="17635B0F" w:rsidR="00785D90" w:rsidRDefault="00785D90" w:rsidP="00785D90">
            <w:pPr>
              <w:pStyle w:val="BodyText"/>
              <w:rPr>
                <w:sz w:val="18"/>
                <w:szCs w:val="18"/>
              </w:rPr>
            </w:pPr>
            <w:r>
              <w:rPr>
                <w:sz w:val="18"/>
                <w:szCs w:val="18"/>
              </w:rPr>
              <w:t>0.3</w:t>
            </w:r>
          </w:p>
        </w:tc>
        <w:tc>
          <w:tcPr>
            <w:tcW w:w="321" w:type="pct"/>
          </w:tcPr>
          <w:p w14:paraId="2922E094" w14:textId="0E3807D4" w:rsidR="00785D90" w:rsidRPr="006B7641" w:rsidRDefault="00785D90" w:rsidP="00785D90">
            <w:pPr>
              <w:pStyle w:val="BodyText"/>
              <w:rPr>
                <w:rFonts w:cs="Arial"/>
                <w:sz w:val="18"/>
                <w:szCs w:val="18"/>
              </w:rPr>
            </w:pPr>
            <w:r>
              <w:rPr>
                <w:sz w:val="18"/>
                <w:szCs w:val="18"/>
              </w:rPr>
              <w:t>Number</w:t>
            </w:r>
          </w:p>
        </w:tc>
        <w:tc>
          <w:tcPr>
            <w:tcW w:w="522" w:type="pct"/>
            <w:shd w:val="clear" w:color="auto" w:fill="auto"/>
          </w:tcPr>
          <w:p w14:paraId="3A0E6522" w14:textId="77777777" w:rsidR="00785D90" w:rsidRPr="006B7641" w:rsidRDefault="00785D90" w:rsidP="00785D90">
            <w:pPr>
              <w:pStyle w:val="BodyText"/>
              <w:rPr>
                <w:rFonts w:cs="Arial"/>
                <w:sz w:val="18"/>
                <w:szCs w:val="18"/>
              </w:rPr>
            </w:pPr>
            <w:r>
              <w:rPr>
                <w:sz w:val="18"/>
                <w:szCs w:val="18"/>
              </w:rPr>
              <w:t>New</w:t>
            </w:r>
          </w:p>
        </w:tc>
        <w:tc>
          <w:tcPr>
            <w:tcW w:w="348" w:type="pct"/>
            <w:shd w:val="clear" w:color="auto" w:fill="auto"/>
          </w:tcPr>
          <w:p w14:paraId="554A9B3F" w14:textId="77777777" w:rsidR="00785D90" w:rsidRPr="006B7641" w:rsidRDefault="00785D90" w:rsidP="00785D90">
            <w:pPr>
              <w:pStyle w:val="BodyText"/>
              <w:rPr>
                <w:rFonts w:cs="Arial"/>
                <w:sz w:val="18"/>
                <w:szCs w:val="18"/>
              </w:rPr>
            </w:pPr>
            <w:r>
              <w:rPr>
                <w:sz w:val="18"/>
                <w:szCs w:val="18"/>
              </w:rPr>
              <w:t>1</w:t>
            </w:r>
          </w:p>
        </w:tc>
        <w:tc>
          <w:tcPr>
            <w:tcW w:w="348" w:type="pct"/>
            <w:shd w:val="clear" w:color="auto" w:fill="auto"/>
          </w:tcPr>
          <w:p w14:paraId="2A32AE2F" w14:textId="3EB661A9" w:rsidR="00785D90" w:rsidRPr="006B7641" w:rsidRDefault="00785D90" w:rsidP="00785D90">
            <w:pPr>
              <w:pStyle w:val="BodyText"/>
              <w:rPr>
                <w:rFonts w:cs="Arial"/>
                <w:sz w:val="18"/>
                <w:szCs w:val="18"/>
              </w:rPr>
            </w:pPr>
            <w:r>
              <w:rPr>
                <w:rFonts w:cs="Arial"/>
                <w:sz w:val="18"/>
                <w:szCs w:val="18"/>
              </w:rPr>
              <w:t>0</w:t>
            </w:r>
          </w:p>
        </w:tc>
        <w:tc>
          <w:tcPr>
            <w:tcW w:w="348" w:type="pct"/>
            <w:shd w:val="clear" w:color="auto" w:fill="auto"/>
          </w:tcPr>
          <w:p w14:paraId="755102EF" w14:textId="77777777" w:rsidR="00785D90" w:rsidRPr="006B7641" w:rsidRDefault="00785D90" w:rsidP="00785D90">
            <w:pPr>
              <w:pStyle w:val="BodyText"/>
              <w:rPr>
                <w:rFonts w:cs="Arial"/>
                <w:sz w:val="18"/>
                <w:szCs w:val="18"/>
              </w:rPr>
            </w:pPr>
          </w:p>
        </w:tc>
        <w:tc>
          <w:tcPr>
            <w:tcW w:w="392" w:type="pct"/>
          </w:tcPr>
          <w:p w14:paraId="3FEA7E10" w14:textId="77777777" w:rsidR="00785D90" w:rsidRPr="006B7641" w:rsidRDefault="00785D90" w:rsidP="00785D90">
            <w:pPr>
              <w:pStyle w:val="BodyText"/>
              <w:rPr>
                <w:rFonts w:cs="Arial"/>
                <w:sz w:val="18"/>
                <w:szCs w:val="18"/>
              </w:rPr>
            </w:pPr>
            <w:r>
              <w:rPr>
                <w:sz w:val="18"/>
                <w:szCs w:val="18"/>
              </w:rPr>
              <w:t>1</w:t>
            </w:r>
          </w:p>
        </w:tc>
        <w:tc>
          <w:tcPr>
            <w:tcW w:w="520" w:type="pct"/>
          </w:tcPr>
          <w:p w14:paraId="21F313BD" w14:textId="77777777" w:rsidR="00785D90" w:rsidRPr="006B7641" w:rsidRDefault="00785D90" w:rsidP="00785D90">
            <w:pPr>
              <w:pStyle w:val="BodyText"/>
              <w:rPr>
                <w:rFonts w:cs="Arial"/>
                <w:sz w:val="18"/>
                <w:szCs w:val="18"/>
              </w:rPr>
            </w:pPr>
            <w:r>
              <w:rPr>
                <w:sz w:val="18"/>
                <w:szCs w:val="18"/>
              </w:rPr>
              <w:t>2</w:t>
            </w:r>
          </w:p>
        </w:tc>
      </w:tr>
      <w:tr w:rsidR="00785D90" w:rsidRPr="003C6276" w14:paraId="6B805122" w14:textId="77777777" w:rsidTr="00785D90">
        <w:tc>
          <w:tcPr>
            <w:tcW w:w="398" w:type="pct"/>
          </w:tcPr>
          <w:p w14:paraId="5F1F0B70"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4506B5FB"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5EDE3BC8" w14:textId="59A9182D" w:rsidR="00785D90" w:rsidRDefault="00785D90" w:rsidP="00785D90">
            <w:pPr>
              <w:pStyle w:val="BodyText"/>
              <w:rPr>
                <w:sz w:val="18"/>
                <w:szCs w:val="18"/>
              </w:rPr>
            </w:pPr>
            <w:r>
              <w:rPr>
                <w:sz w:val="18"/>
                <w:szCs w:val="18"/>
              </w:rPr>
              <w:t>0.3</w:t>
            </w:r>
          </w:p>
        </w:tc>
        <w:tc>
          <w:tcPr>
            <w:tcW w:w="321" w:type="pct"/>
          </w:tcPr>
          <w:p w14:paraId="2D804669" w14:textId="59564D3E" w:rsidR="00785D90" w:rsidRPr="006B7641" w:rsidRDefault="00785D90" w:rsidP="00785D90">
            <w:pPr>
              <w:pStyle w:val="BodyText"/>
              <w:rPr>
                <w:rFonts w:cs="Arial"/>
                <w:sz w:val="18"/>
                <w:szCs w:val="18"/>
              </w:rPr>
            </w:pPr>
            <w:r>
              <w:rPr>
                <w:sz w:val="18"/>
                <w:szCs w:val="18"/>
              </w:rPr>
              <w:t>Number</w:t>
            </w:r>
          </w:p>
        </w:tc>
        <w:tc>
          <w:tcPr>
            <w:tcW w:w="522" w:type="pct"/>
            <w:shd w:val="clear" w:color="auto" w:fill="auto"/>
          </w:tcPr>
          <w:p w14:paraId="2D19F706" w14:textId="77777777" w:rsidR="00785D90" w:rsidRPr="006B7641" w:rsidRDefault="00785D90" w:rsidP="00785D90">
            <w:pPr>
              <w:pStyle w:val="BodyText"/>
              <w:rPr>
                <w:rFonts w:cs="Arial"/>
                <w:sz w:val="18"/>
                <w:szCs w:val="18"/>
              </w:rPr>
            </w:pPr>
            <w:r>
              <w:rPr>
                <w:sz w:val="18"/>
                <w:szCs w:val="18"/>
              </w:rPr>
              <w:t>Improved</w:t>
            </w:r>
          </w:p>
        </w:tc>
        <w:tc>
          <w:tcPr>
            <w:tcW w:w="348" w:type="pct"/>
            <w:shd w:val="clear" w:color="auto" w:fill="auto"/>
          </w:tcPr>
          <w:p w14:paraId="58266297" w14:textId="77777777" w:rsidR="00785D90" w:rsidRPr="006B7641" w:rsidRDefault="00785D90" w:rsidP="00785D90">
            <w:pPr>
              <w:pStyle w:val="BodyText"/>
              <w:rPr>
                <w:rFonts w:cs="Arial"/>
                <w:sz w:val="18"/>
                <w:szCs w:val="18"/>
              </w:rPr>
            </w:pPr>
            <w:r>
              <w:rPr>
                <w:sz w:val="18"/>
                <w:szCs w:val="18"/>
              </w:rPr>
              <w:t>1</w:t>
            </w:r>
          </w:p>
        </w:tc>
        <w:tc>
          <w:tcPr>
            <w:tcW w:w="348" w:type="pct"/>
            <w:shd w:val="clear" w:color="auto" w:fill="auto"/>
          </w:tcPr>
          <w:p w14:paraId="53A12AA6" w14:textId="59821A4C" w:rsidR="00785D90" w:rsidRPr="006B7641" w:rsidRDefault="00785D90" w:rsidP="00785D90">
            <w:pPr>
              <w:pStyle w:val="BodyText"/>
              <w:rPr>
                <w:rFonts w:cs="Arial"/>
                <w:sz w:val="18"/>
                <w:szCs w:val="18"/>
              </w:rPr>
            </w:pPr>
            <w:r>
              <w:rPr>
                <w:rFonts w:cs="Arial"/>
                <w:sz w:val="18"/>
                <w:szCs w:val="18"/>
              </w:rPr>
              <w:t>1</w:t>
            </w:r>
          </w:p>
        </w:tc>
        <w:tc>
          <w:tcPr>
            <w:tcW w:w="348" w:type="pct"/>
            <w:shd w:val="clear" w:color="auto" w:fill="auto"/>
          </w:tcPr>
          <w:p w14:paraId="68EDFC71" w14:textId="77777777" w:rsidR="00785D90" w:rsidRPr="006B7641" w:rsidRDefault="00785D90" w:rsidP="00785D90">
            <w:pPr>
              <w:pStyle w:val="BodyText"/>
              <w:rPr>
                <w:rFonts w:cs="Arial"/>
                <w:sz w:val="18"/>
                <w:szCs w:val="18"/>
              </w:rPr>
            </w:pPr>
          </w:p>
        </w:tc>
        <w:tc>
          <w:tcPr>
            <w:tcW w:w="392" w:type="pct"/>
          </w:tcPr>
          <w:p w14:paraId="0CFA6899" w14:textId="5E98DA8E" w:rsidR="00785D90" w:rsidRPr="006B7641" w:rsidRDefault="00785D90" w:rsidP="00785D90">
            <w:pPr>
              <w:pStyle w:val="BodyText"/>
              <w:rPr>
                <w:rFonts w:cs="Arial"/>
                <w:sz w:val="18"/>
                <w:szCs w:val="18"/>
              </w:rPr>
            </w:pPr>
            <w:r>
              <w:rPr>
                <w:sz w:val="18"/>
                <w:szCs w:val="18"/>
              </w:rPr>
              <w:t>2</w:t>
            </w:r>
          </w:p>
        </w:tc>
        <w:tc>
          <w:tcPr>
            <w:tcW w:w="520" w:type="pct"/>
          </w:tcPr>
          <w:p w14:paraId="7D8B7E7C" w14:textId="77777777" w:rsidR="00785D90" w:rsidRPr="006B7641" w:rsidRDefault="00785D90" w:rsidP="00785D90">
            <w:pPr>
              <w:pStyle w:val="BodyText"/>
              <w:rPr>
                <w:rFonts w:cs="Arial"/>
                <w:sz w:val="18"/>
                <w:szCs w:val="18"/>
              </w:rPr>
            </w:pPr>
            <w:r>
              <w:rPr>
                <w:sz w:val="18"/>
                <w:szCs w:val="18"/>
              </w:rPr>
              <w:t>3</w:t>
            </w:r>
          </w:p>
        </w:tc>
      </w:tr>
    </w:tbl>
    <w:p w14:paraId="426466A4" w14:textId="77777777" w:rsidR="009B43FA" w:rsidRDefault="009B43FA" w:rsidP="009B43FA"/>
    <w:p w14:paraId="5E555159" w14:textId="77777777" w:rsidR="00BA425B" w:rsidRPr="00BA425B" w:rsidRDefault="00BA425B" w:rsidP="00BA425B">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362097B8" w14:textId="77777777" w:rsidR="00F627EA" w:rsidRDefault="00F627EA" w:rsidP="00F627EA">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627EA" w:rsidRPr="008F2589" w14:paraId="3B7F11C1" w14:textId="77777777" w:rsidTr="00E03B23">
        <w:trPr>
          <w:tblHeader/>
        </w:trPr>
        <w:tc>
          <w:tcPr>
            <w:tcW w:w="730" w:type="pct"/>
          </w:tcPr>
          <w:p w14:paraId="1B694284" w14:textId="77777777" w:rsidR="00F627EA" w:rsidRPr="00C840C9" w:rsidRDefault="00F627EA" w:rsidP="00E03B23">
            <w:pPr>
              <w:pStyle w:val="BodyText"/>
              <w:jc w:val="center"/>
              <w:rPr>
                <w:b/>
                <w:sz w:val="18"/>
                <w:szCs w:val="18"/>
              </w:rPr>
            </w:pPr>
            <w:r w:rsidRPr="00C840C9">
              <w:rPr>
                <w:b/>
                <w:sz w:val="18"/>
                <w:szCs w:val="18"/>
              </w:rPr>
              <w:t>Title</w:t>
            </w:r>
          </w:p>
        </w:tc>
        <w:tc>
          <w:tcPr>
            <w:tcW w:w="730" w:type="pct"/>
          </w:tcPr>
          <w:p w14:paraId="30297F2C" w14:textId="77777777" w:rsidR="00F627EA" w:rsidRPr="00C840C9" w:rsidRDefault="00F627EA" w:rsidP="00E03B23">
            <w:pPr>
              <w:pStyle w:val="BodyText"/>
              <w:jc w:val="center"/>
              <w:rPr>
                <w:b/>
                <w:sz w:val="18"/>
                <w:szCs w:val="18"/>
              </w:rPr>
            </w:pPr>
            <w:r w:rsidRPr="00C840C9">
              <w:rPr>
                <w:b/>
                <w:sz w:val="18"/>
                <w:szCs w:val="18"/>
              </w:rPr>
              <w:t>Type</w:t>
            </w:r>
          </w:p>
          <w:p w14:paraId="43007DD2" w14:textId="570917E9" w:rsidR="00F627EA" w:rsidRPr="00C840C9" w:rsidRDefault="005C39A3" w:rsidP="00E03B23">
            <w:pPr>
              <w:pStyle w:val="BodyText"/>
              <w:jc w:val="center"/>
              <w:rPr>
                <w:sz w:val="18"/>
                <w:szCs w:val="18"/>
              </w:rPr>
            </w:pPr>
            <w:r w:rsidRPr="00C840C9">
              <w:rPr>
                <w:sz w:val="18"/>
                <w:szCs w:val="18"/>
              </w:rPr>
              <w:t>(e.g. journals, best practice manual, blog post, online videos, podcasts, CDs)</w:t>
            </w:r>
          </w:p>
        </w:tc>
        <w:tc>
          <w:tcPr>
            <w:tcW w:w="798" w:type="pct"/>
          </w:tcPr>
          <w:p w14:paraId="04E7BC08" w14:textId="77777777" w:rsidR="00F627EA" w:rsidRPr="00C840C9" w:rsidRDefault="00F627EA" w:rsidP="00E03B23">
            <w:pPr>
              <w:pStyle w:val="BodyText"/>
              <w:jc w:val="center"/>
              <w:rPr>
                <w:b/>
                <w:sz w:val="18"/>
                <w:szCs w:val="18"/>
              </w:rPr>
            </w:pPr>
            <w:r w:rsidRPr="00C840C9">
              <w:rPr>
                <w:b/>
                <w:sz w:val="18"/>
                <w:szCs w:val="18"/>
              </w:rPr>
              <w:t>Detail</w:t>
            </w:r>
          </w:p>
          <w:p w14:paraId="4925311C" w14:textId="77777777" w:rsidR="00F627EA" w:rsidRPr="00C840C9" w:rsidRDefault="00F627EA" w:rsidP="00E03B23">
            <w:pPr>
              <w:pStyle w:val="BodyText"/>
              <w:jc w:val="center"/>
              <w:rPr>
                <w:sz w:val="18"/>
                <w:szCs w:val="18"/>
              </w:rPr>
            </w:pPr>
            <w:r w:rsidRPr="00C840C9">
              <w:rPr>
                <w:sz w:val="18"/>
                <w:szCs w:val="18"/>
              </w:rPr>
              <w:t>(authors, year)</w:t>
            </w:r>
          </w:p>
        </w:tc>
        <w:tc>
          <w:tcPr>
            <w:tcW w:w="580" w:type="pct"/>
          </w:tcPr>
          <w:p w14:paraId="32D9CD79" w14:textId="77777777" w:rsidR="00F627EA" w:rsidRPr="00C840C9" w:rsidRDefault="00F627EA" w:rsidP="00E03B23">
            <w:pPr>
              <w:pStyle w:val="BodyText"/>
              <w:jc w:val="center"/>
              <w:rPr>
                <w:b/>
                <w:sz w:val="18"/>
                <w:szCs w:val="18"/>
              </w:rPr>
            </w:pPr>
            <w:r w:rsidRPr="00C840C9">
              <w:rPr>
                <w:b/>
                <w:sz w:val="18"/>
                <w:szCs w:val="18"/>
              </w:rPr>
              <w:t>Gender of Lead Author</w:t>
            </w:r>
          </w:p>
        </w:tc>
        <w:tc>
          <w:tcPr>
            <w:tcW w:w="651" w:type="pct"/>
          </w:tcPr>
          <w:p w14:paraId="68AC6DAD" w14:textId="77777777" w:rsidR="00F627EA" w:rsidRPr="00C840C9" w:rsidRDefault="00F627EA" w:rsidP="00E03B23">
            <w:pPr>
              <w:pStyle w:val="BodyText"/>
              <w:jc w:val="center"/>
              <w:rPr>
                <w:b/>
                <w:sz w:val="18"/>
                <w:szCs w:val="18"/>
              </w:rPr>
            </w:pPr>
            <w:r w:rsidRPr="00C840C9">
              <w:rPr>
                <w:b/>
                <w:sz w:val="18"/>
                <w:szCs w:val="18"/>
              </w:rPr>
              <w:t>Nationality of Lead Author</w:t>
            </w:r>
          </w:p>
        </w:tc>
        <w:tc>
          <w:tcPr>
            <w:tcW w:w="651" w:type="pct"/>
          </w:tcPr>
          <w:p w14:paraId="39F87411" w14:textId="77777777" w:rsidR="00F627EA" w:rsidRPr="00C840C9" w:rsidRDefault="00F627EA" w:rsidP="00E03B23">
            <w:pPr>
              <w:pStyle w:val="BodyText"/>
              <w:jc w:val="center"/>
              <w:rPr>
                <w:b/>
                <w:sz w:val="18"/>
                <w:szCs w:val="18"/>
              </w:rPr>
            </w:pPr>
            <w:r w:rsidRPr="00C840C9">
              <w:rPr>
                <w:b/>
                <w:sz w:val="18"/>
                <w:szCs w:val="18"/>
              </w:rPr>
              <w:t>Publishers</w:t>
            </w:r>
          </w:p>
          <w:p w14:paraId="0B899170" w14:textId="77777777" w:rsidR="00F627EA" w:rsidRPr="00C840C9" w:rsidRDefault="00F627EA" w:rsidP="00E03B23">
            <w:pPr>
              <w:pStyle w:val="BodyText"/>
              <w:jc w:val="center"/>
              <w:rPr>
                <w:sz w:val="18"/>
                <w:szCs w:val="18"/>
              </w:rPr>
            </w:pPr>
            <w:r w:rsidRPr="00C840C9">
              <w:rPr>
                <w:sz w:val="18"/>
                <w:szCs w:val="18"/>
              </w:rPr>
              <w:t>(name, city)</w:t>
            </w:r>
          </w:p>
        </w:tc>
        <w:tc>
          <w:tcPr>
            <w:tcW w:w="860" w:type="pct"/>
          </w:tcPr>
          <w:p w14:paraId="379D2053" w14:textId="77777777" w:rsidR="00F627EA" w:rsidRPr="00C840C9" w:rsidRDefault="00F627EA" w:rsidP="00E03B23">
            <w:pPr>
              <w:pStyle w:val="BodyText"/>
              <w:jc w:val="center"/>
              <w:rPr>
                <w:b/>
                <w:sz w:val="18"/>
                <w:szCs w:val="18"/>
              </w:rPr>
            </w:pPr>
            <w:r w:rsidRPr="00C840C9">
              <w:rPr>
                <w:b/>
                <w:sz w:val="18"/>
                <w:szCs w:val="18"/>
              </w:rPr>
              <w:t>Available from</w:t>
            </w:r>
          </w:p>
          <w:p w14:paraId="21EDD131" w14:textId="77777777" w:rsidR="00F627EA" w:rsidRPr="00C840C9" w:rsidRDefault="00F627EA" w:rsidP="00E03B23">
            <w:pPr>
              <w:pStyle w:val="BodyText"/>
              <w:jc w:val="center"/>
              <w:rPr>
                <w:sz w:val="18"/>
                <w:szCs w:val="18"/>
              </w:rPr>
            </w:pPr>
            <w:r w:rsidRPr="00C840C9">
              <w:rPr>
                <w:sz w:val="18"/>
                <w:szCs w:val="18"/>
              </w:rPr>
              <w:t>(e.g. weblink or publisher if not available online)</w:t>
            </w:r>
          </w:p>
        </w:tc>
      </w:tr>
      <w:tr w:rsidR="00F627EA" w:rsidRPr="008F2589" w14:paraId="1BFDD81F" w14:textId="77777777" w:rsidTr="00E03B23">
        <w:tc>
          <w:tcPr>
            <w:tcW w:w="730" w:type="pct"/>
          </w:tcPr>
          <w:p w14:paraId="14D8E17F" w14:textId="77777777" w:rsidR="00F627EA" w:rsidRPr="00C840C9" w:rsidRDefault="00F627EA" w:rsidP="00E03B23">
            <w:pPr>
              <w:pStyle w:val="BodyText"/>
              <w:rPr>
                <w:sz w:val="18"/>
                <w:szCs w:val="18"/>
              </w:rPr>
            </w:pPr>
          </w:p>
        </w:tc>
        <w:tc>
          <w:tcPr>
            <w:tcW w:w="730" w:type="pct"/>
          </w:tcPr>
          <w:p w14:paraId="5F4F8A72" w14:textId="77777777" w:rsidR="00F627EA" w:rsidRPr="00C840C9" w:rsidRDefault="00F627EA" w:rsidP="00E03B23">
            <w:pPr>
              <w:pStyle w:val="BodyText"/>
              <w:rPr>
                <w:sz w:val="18"/>
                <w:szCs w:val="18"/>
              </w:rPr>
            </w:pPr>
          </w:p>
        </w:tc>
        <w:tc>
          <w:tcPr>
            <w:tcW w:w="798" w:type="pct"/>
          </w:tcPr>
          <w:p w14:paraId="097F11EE" w14:textId="77777777" w:rsidR="00F627EA" w:rsidRPr="00C840C9" w:rsidRDefault="00F627EA" w:rsidP="00E03B23">
            <w:pPr>
              <w:pStyle w:val="BodyText"/>
              <w:rPr>
                <w:sz w:val="18"/>
                <w:szCs w:val="18"/>
              </w:rPr>
            </w:pPr>
          </w:p>
        </w:tc>
        <w:tc>
          <w:tcPr>
            <w:tcW w:w="580" w:type="pct"/>
          </w:tcPr>
          <w:p w14:paraId="6ADF9B1E" w14:textId="77777777" w:rsidR="00F627EA" w:rsidRPr="00C840C9" w:rsidRDefault="00F627EA" w:rsidP="00E03B23">
            <w:pPr>
              <w:pStyle w:val="BodyText"/>
              <w:rPr>
                <w:sz w:val="18"/>
                <w:szCs w:val="18"/>
              </w:rPr>
            </w:pPr>
          </w:p>
        </w:tc>
        <w:tc>
          <w:tcPr>
            <w:tcW w:w="651" w:type="pct"/>
          </w:tcPr>
          <w:p w14:paraId="1F4ECEED" w14:textId="77777777" w:rsidR="00F627EA" w:rsidRPr="00C840C9" w:rsidRDefault="00F627EA" w:rsidP="00E03B23">
            <w:pPr>
              <w:pStyle w:val="BodyText"/>
              <w:rPr>
                <w:sz w:val="18"/>
                <w:szCs w:val="18"/>
              </w:rPr>
            </w:pPr>
          </w:p>
        </w:tc>
        <w:tc>
          <w:tcPr>
            <w:tcW w:w="651" w:type="pct"/>
          </w:tcPr>
          <w:p w14:paraId="2D652BD9" w14:textId="77777777" w:rsidR="00F627EA" w:rsidRPr="00C840C9" w:rsidRDefault="00F627EA" w:rsidP="00E03B23">
            <w:pPr>
              <w:pStyle w:val="BodyText"/>
              <w:rPr>
                <w:sz w:val="18"/>
                <w:szCs w:val="18"/>
              </w:rPr>
            </w:pPr>
          </w:p>
        </w:tc>
        <w:tc>
          <w:tcPr>
            <w:tcW w:w="860" w:type="pct"/>
          </w:tcPr>
          <w:p w14:paraId="1D4FDDD4" w14:textId="77777777" w:rsidR="00F627EA" w:rsidRPr="00C840C9" w:rsidRDefault="00F627EA" w:rsidP="00E03B23">
            <w:pPr>
              <w:pStyle w:val="BodyText"/>
              <w:rPr>
                <w:sz w:val="18"/>
                <w:szCs w:val="18"/>
              </w:rPr>
            </w:pPr>
          </w:p>
        </w:tc>
      </w:tr>
      <w:tr w:rsidR="00F627EA" w:rsidRPr="008F2589" w14:paraId="30AF1E85" w14:textId="77777777" w:rsidTr="00E03B23">
        <w:tc>
          <w:tcPr>
            <w:tcW w:w="730" w:type="pct"/>
          </w:tcPr>
          <w:p w14:paraId="7458E963" w14:textId="77777777" w:rsidR="00F627EA" w:rsidRPr="00C840C9" w:rsidRDefault="00F627EA" w:rsidP="00E03B23">
            <w:pPr>
              <w:pStyle w:val="BodyText"/>
              <w:rPr>
                <w:sz w:val="18"/>
                <w:szCs w:val="18"/>
              </w:rPr>
            </w:pPr>
          </w:p>
        </w:tc>
        <w:tc>
          <w:tcPr>
            <w:tcW w:w="730" w:type="pct"/>
          </w:tcPr>
          <w:p w14:paraId="11FE69C9" w14:textId="77777777" w:rsidR="00F627EA" w:rsidRPr="00C840C9" w:rsidRDefault="00F627EA" w:rsidP="00E03B23">
            <w:pPr>
              <w:pStyle w:val="BodyText"/>
              <w:rPr>
                <w:sz w:val="18"/>
                <w:szCs w:val="18"/>
              </w:rPr>
            </w:pPr>
          </w:p>
        </w:tc>
        <w:tc>
          <w:tcPr>
            <w:tcW w:w="798" w:type="pct"/>
          </w:tcPr>
          <w:p w14:paraId="682D105F" w14:textId="77777777" w:rsidR="00F627EA" w:rsidRPr="00C840C9" w:rsidRDefault="00F627EA" w:rsidP="00E03B23">
            <w:pPr>
              <w:pStyle w:val="BodyText"/>
              <w:rPr>
                <w:sz w:val="18"/>
                <w:szCs w:val="18"/>
              </w:rPr>
            </w:pPr>
          </w:p>
        </w:tc>
        <w:tc>
          <w:tcPr>
            <w:tcW w:w="580" w:type="pct"/>
          </w:tcPr>
          <w:p w14:paraId="23D9E9E0" w14:textId="77777777" w:rsidR="00F627EA" w:rsidRPr="00C840C9" w:rsidRDefault="00F627EA" w:rsidP="00E03B23">
            <w:pPr>
              <w:pStyle w:val="BodyText"/>
              <w:rPr>
                <w:sz w:val="18"/>
                <w:szCs w:val="18"/>
              </w:rPr>
            </w:pPr>
          </w:p>
        </w:tc>
        <w:tc>
          <w:tcPr>
            <w:tcW w:w="651" w:type="pct"/>
          </w:tcPr>
          <w:p w14:paraId="79EDF649" w14:textId="77777777" w:rsidR="00F627EA" w:rsidRPr="00C840C9" w:rsidRDefault="00F627EA" w:rsidP="00E03B23">
            <w:pPr>
              <w:pStyle w:val="BodyText"/>
              <w:rPr>
                <w:sz w:val="18"/>
                <w:szCs w:val="18"/>
              </w:rPr>
            </w:pPr>
          </w:p>
        </w:tc>
        <w:tc>
          <w:tcPr>
            <w:tcW w:w="651" w:type="pct"/>
          </w:tcPr>
          <w:p w14:paraId="390E4C66" w14:textId="77777777" w:rsidR="00F627EA" w:rsidRPr="00C840C9" w:rsidRDefault="00F627EA" w:rsidP="00E03B23">
            <w:pPr>
              <w:pStyle w:val="BodyText"/>
              <w:rPr>
                <w:sz w:val="18"/>
                <w:szCs w:val="18"/>
              </w:rPr>
            </w:pPr>
          </w:p>
        </w:tc>
        <w:tc>
          <w:tcPr>
            <w:tcW w:w="860" w:type="pct"/>
          </w:tcPr>
          <w:p w14:paraId="7495C4E3" w14:textId="77777777" w:rsidR="00F627EA" w:rsidRPr="00C840C9" w:rsidRDefault="00F627EA" w:rsidP="00E03B23">
            <w:pPr>
              <w:pStyle w:val="BodyText"/>
              <w:rPr>
                <w:sz w:val="18"/>
                <w:szCs w:val="18"/>
              </w:rPr>
            </w:pPr>
          </w:p>
        </w:tc>
      </w:tr>
    </w:tbl>
    <w:p w14:paraId="55E88B76" w14:textId="77777777" w:rsidR="00F627EA" w:rsidRDefault="00F627EA" w:rsidP="00F627EA">
      <w:pPr>
        <w:pStyle w:val="Heading1"/>
        <w:numPr>
          <w:ilvl w:val="0"/>
          <w:numId w:val="0"/>
        </w:numPr>
        <w:sectPr w:rsidR="00F627EA" w:rsidSect="00F627EA">
          <w:pgSz w:w="16834" w:h="11909" w:orient="landscape" w:code="9"/>
          <w:pgMar w:top="1304" w:right="851" w:bottom="1304" w:left="851" w:header="720" w:footer="720" w:gutter="0"/>
          <w:cols w:space="720"/>
          <w:docGrid w:linePitch="299"/>
        </w:sectPr>
      </w:pPr>
    </w:p>
    <w:p w14:paraId="4F6163EE" w14:textId="77777777" w:rsidR="00F627EA" w:rsidRPr="007732DD" w:rsidRDefault="00F627EA" w:rsidP="00F627E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455410DA" w14:textId="77777777" w:rsidR="00F627EA" w:rsidRPr="007C209D" w:rsidRDefault="00F627EA" w:rsidP="00F627EA">
      <w:pPr>
        <w:pStyle w:val="BodyText"/>
        <w:rPr>
          <w:color w:val="0000FF"/>
          <w:szCs w:val="22"/>
        </w:rPr>
      </w:pPr>
      <w:r w:rsidRPr="007C20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45175A94" w14:textId="614B4551" w:rsidR="00F627EA" w:rsidRPr="007C209D" w:rsidRDefault="00F627EA" w:rsidP="00F627EA">
      <w:pPr>
        <w:pStyle w:val="BodyText"/>
        <w:rPr>
          <w:color w:val="0000FF"/>
          <w:szCs w:val="22"/>
        </w:rPr>
      </w:pPr>
      <w:r w:rsidRPr="007C209D">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9341E9">
        <w:rPr>
          <w:color w:val="0000FF"/>
          <w:szCs w:val="22"/>
        </w:rPr>
        <w:t>Annual</w:t>
      </w:r>
      <w:r w:rsidRPr="007C209D">
        <w:rPr>
          <w:color w:val="0000FF"/>
          <w:szCs w:val="22"/>
        </w:rPr>
        <w:t xml:space="preserve"> Report text.</w:t>
      </w:r>
    </w:p>
    <w:p w14:paraId="095D4A9A" w14:textId="77777777" w:rsidR="00F627EA" w:rsidRDefault="00F627EA" w:rsidP="00F627EA">
      <w:pPr>
        <w:pStyle w:val="BodyText"/>
        <w:rPr>
          <w:color w:val="0000FF"/>
          <w:szCs w:val="22"/>
        </w:rPr>
      </w:pPr>
      <w:r w:rsidRPr="007C209D">
        <w:rPr>
          <w:color w:val="0000FF"/>
          <w:szCs w:val="22"/>
        </w:rPr>
        <w:t>If you are attaching separate documents, please list them here with an Annex reference number so that we can clearly identify the correct documents.</w:t>
      </w:r>
    </w:p>
    <w:p w14:paraId="5E8EED52" w14:textId="6966D577" w:rsidR="003701BF" w:rsidRDefault="00CC6B7B" w:rsidP="00F627EA">
      <w:pPr>
        <w:pStyle w:val="BodyText"/>
        <w:rPr>
          <w:color w:val="0000FF"/>
          <w:szCs w:val="22"/>
        </w:rPr>
      </w:pPr>
      <w:r>
        <w:rPr>
          <w:color w:val="0000FF"/>
          <w:szCs w:val="22"/>
        </w:rPr>
        <w:t>Please ensure you provide all evidence in one, easy to download format. Links in the text are great, but not always accessible by reviewers and my not remain accessible in the future, so a package of documents is required.</w:t>
      </w:r>
    </w:p>
    <w:p w14:paraId="2BFAC25F" w14:textId="77777777" w:rsidR="003701BF" w:rsidRPr="007C209D" w:rsidRDefault="003701BF" w:rsidP="00F627EA">
      <w:pPr>
        <w:pStyle w:val="BodyText"/>
        <w:rPr>
          <w:color w:val="0000FF"/>
          <w:szCs w:val="22"/>
        </w:rPr>
        <w:sectPr w:rsidR="003701BF" w:rsidRPr="007C209D" w:rsidSect="00AF5274">
          <w:pgSz w:w="11909" w:h="16834" w:code="9"/>
          <w:pgMar w:top="851" w:right="1304" w:bottom="851" w:left="1304" w:header="720" w:footer="720" w:gutter="0"/>
          <w:cols w:space="720"/>
        </w:sectPr>
      </w:pP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4AF0573F"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7B67FE">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211207A2" w:rsidR="00A14CBE" w:rsidRDefault="00A14CBE" w:rsidP="00B5122B">
            <w:pPr>
              <w:pStyle w:val="BodyText"/>
            </w:pPr>
            <w:r w:rsidRPr="00C5376C">
              <w:rPr>
                <w:b/>
              </w:rPr>
              <w:t xml:space="preserve">Is the report less than </w:t>
            </w:r>
            <w:r w:rsidR="00B5122B">
              <w:rPr>
                <w:b/>
              </w:rPr>
              <w:t>10</w:t>
            </w:r>
            <w:r w:rsidRPr="00C5376C">
              <w:rPr>
                <w:b/>
              </w:rPr>
              <w:t>MB?</w:t>
            </w:r>
            <w:r>
              <w:t xml:space="preserve"> If so, </w:t>
            </w:r>
            <w:r w:rsidR="00B31664">
              <w:t xml:space="preserve">please consider the best way to submit. One zipped file, or a download option is recommended. We can work with most online options and will be in touch if we have a problem accessing material. If unsure, </w:t>
            </w:r>
            <w:r>
              <w:t xml:space="preserve">please email to </w:t>
            </w:r>
            <w:hyperlink r:id="rId27"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11598682"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7C209D">
              <w:br/>
            </w:r>
            <w:hyperlink r:id="rId28" w:history="1">
              <w:r w:rsidR="007C209D" w:rsidRPr="00F879C5">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C9611F" w14:paraId="1890C82B" w14:textId="77777777" w:rsidTr="00B5122B">
        <w:tc>
          <w:tcPr>
            <w:tcW w:w="4451" w:type="pct"/>
            <w:shd w:val="clear" w:color="auto" w:fill="auto"/>
          </w:tcPr>
          <w:p w14:paraId="454D9033" w14:textId="64EB2C28" w:rsidR="00C9611F" w:rsidRPr="00C9611F" w:rsidRDefault="00C9611F" w:rsidP="00CB1AAB">
            <w:pPr>
              <w:pStyle w:val="BodyText"/>
              <w:rPr>
                <w:bCs/>
              </w:rPr>
            </w:pPr>
            <w:r w:rsidRPr="0068671D">
              <w:rPr>
                <w:b/>
              </w:rPr>
              <w:t>Have you provided an updated risk register?</w:t>
            </w:r>
            <w:r w:rsidR="0068671D">
              <w:rPr>
                <w:bCs/>
              </w:rPr>
              <w:t xml:space="preserve"> 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4BA1C85F" w14:textId="77777777" w:rsidR="00C9611F" w:rsidRDefault="00C9611F" w:rsidP="00CB1AAB">
            <w:pPr>
              <w:pStyle w:val="BodyText"/>
            </w:pPr>
          </w:p>
        </w:tc>
      </w:tr>
      <w:tr w:rsidR="004E0591" w14:paraId="6E021EF4" w14:textId="77777777" w:rsidTr="00B5122B">
        <w:tc>
          <w:tcPr>
            <w:tcW w:w="4451" w:type="pct"/>
            <w:shd w:val="clear" w:color="auto" w:fill="auto"/>
          </w:tcPr>
          <w:p w14:paraId="3E020978" w14:textId="5149465C" w:rsidR="004E0591" w:rsidRPr="00C5376C" w:rsidRDefault="00DD3CF9" w:rsidP="00CB1AAB">
            <w:pPr>
              <w:pStyle w:val="BodyText"/>
              <w:rPr>
                <w:b/>
              </w:rPr>
            </w:pPr>
            <w:r w:rsidRPr="001C46A0">
              <w:rPr>
                <w:bCs/>
              </w:rPr>
              <w:t>If you are submitting photos for publicity purposes, do these meet the outlined requirements (see section 15)?</w:t>
            </w:r>
          </w:p>
        </w:tc>
        <w:tc>
          <w:tcPr>
            <w:tcW w:w="549" w:type="pct"/>
            <w:shd w:val="clear" w:color="auto" w:fill="auto"/>
          </w:tcPr>
          <w:p w14:paraId="6F320BF8" w14:textId="77777777" w:rsidR="004E0591" w:rsidRDefault="004E0591"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F298B" w14:textId="77777777" w:rsidR="009669D1" w:rsidRDefault="009669D1">
      <w:r>
        <w:separator/>
      </w:r>
    </w:p>
  </w:endnote>
  <w:endnote w:type="continuationSeparator" w:id="0">
    <w:p w14:paraId="624470DD" w14:textId="77777777" w:rsidR="009669D1" w:rsidRDefault="009669D1">
      <w:r>
        <w:continuationSeparator/>
      </w:r>
    </w:p>
  </w:endnote>
  <w:endnote w:type="continuationNotice" w:id="1">
    <w:p w14:paraId="0E3F8B6F" w14:textId="77777777" w:rsidR="009669D1" w:rsidRDefault="009669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4A0FB1FD"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BA0302">
      <w:rPr>
        <w:sz w:val="16"/>
        <w:szCs w:val="16"/>
      </w:rPr>
      <w:t xml:space="preserve"> C&amp;C:</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86005A">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CA3B" w14:textId="77777777" w:rsidR="005C39A3" w:rsidRDefault="005C3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28643" w14:textId="77777777" w:rsidR="009669D1" w:rsidRDefault="009669D1">
      <w:r>
        <w:separator/>
      </w:r>
    </w:p>
  </w:footnote>
  <w:footnote w:type="continuationSeparator" w:id="0">
    <w:p w14:paraId="39D5E17E" w14:textId="77777777" w:rsidR="009669D1" w:rsidRDefault="009669D1">
      <w:r>
        <w:continuationSeparator/>
      </w:r>
    </w:p>
  </w:footnote>
  <w:footnote w:type="continuationNotice" w:id="1">
    <w:p w14:paraId="5786D297" w14:textId="77777777" w:rsidR="009669D1" w:rsidRDefault="009669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F6E6" w14:textId="77777777" w:rsidR="005C39A3" w:rsidRDefault="005C3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B2C3" w14:textId="77777777" w:rsidR="005C39A3" w:rsidRDefault="005C3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84"/>
      <w:gridCol w:w="3786"/>
    </w:tblGrid>
    <w:tr w:rsidR="00CE0817" w14:paraId="4EF31833" w14:textId="77777777" w:rsidTr="00B16F43">
      <w:tc>
        <w:tcPr>
          <w:tcW w:w="3686" w:type="dxa"/>
          <w:hideMark/>
        </w:tcPr>
        <w:p w14:paraId="777086A5" w14:textId="77777777" w:rsidR="00CE0817" w:rsidRDefault="00CE0817" w:rsidP="00CE0817">
          <w:pPr>
            <w:pStyle w:val="Header"/>
            <w:rPr>
              <w:rFonts w:ascii="Times New Roman" w:hAnsi="Times New Roman"/>
              <w:sz w:val="24"/>
            </w:rPr>
          </w:pPr>
          <w:r>
            <w:rPr>
              <w:noProof/>
            </w:rPr>
            <w:drawing>
              <wp:inline distT="0" distB="0" distL="0" distR="0" wp14:anchorId="5EF43577" wp14:editId="59B4075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884" w:type="dxa"/>
          <w:hideMark/>
        </w:tcPr>
        <w:p w14:paraId="32EA6347" w14:textId="77777777" w:rsidR="00CE0817" w:rsidRDefault="00CE0817" w:rsidP="00CE0817">
          <w:pPr>
            <w:pStyle w:val="Header"/>
          </w:pPr>
          <w:r>
            <w:rPr>
              <w:noProof/>
            </w:rPr>
            <w:drawing>
              <wp:inline distT="0" distB="0" distL="0" distR="0" wp14:anchorId="6A8BABFD" wp14:editId="6CC84246">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64EF6498" w14:textId="77777777" w:rsidR="00CE0817" w:rsidRDefault="00CE0817" w:rsidP="00CE0817">
          <w:pPr>
            <w:pStyle w:val="Header"/>
            <w:rPr>
              <w:b/>
              <w:bCs/>
            </w:rPr>
          </w:pPr>
          <w:r>
            <w:rPr>
              <w:noProof/>
            </w:rPr>
            <w:drawing>
              <wp:inline distT="0" distB="0" distL="0" distR="0" wp14:anchorId="62CA6B03" wp14:editId="0A782F2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01B77E2F" w:rsidR="00335157" w:rsidRPr="00CE0817" w:rsidRDefault="00335157" w:rsidP="00C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8"/>
  </w:num>
  <w:num w:numId="5" w16cid:durableId="762723902">
    <w:abstractNumId w:val="16"/>
  </w:num>
  <w:num w:numId="6" w16cid:durableId="1506242213">
    <w:abstractNumId w:val="0"/>
  </w:num>
  <w:num w:numId="7" w16cid:durableId="1270235959">
    <w:abstractNumId w:val="5"/>
  </w:num>
  <w:num w:numId="8" w16cid:durableId="773944515">
    <w:abstractNumId w:val="32"/>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3"/>
  </w:num>
  <w:num w:numId="25" w16cid:durableId="1488401023">
    <w:abstractNumId w:val="25"/>
  </w:num>
  <w:num w:numId="26" w16cid:durableId="1781296406">
    <w:abstractNumId w:val="24"/>
  </w:num>
  <w:num w:numId="27" w16cid:durableId="1814253512">
    <w:abstractNumId w:val="30"/>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29"/>
  </w:num>
  <w:num w:numId="33" w16cid:durableId="1371145737">
    <w:abstractNumId w:val="26"/>
  </w:num>
  <w:num w:numId="34" w16cid:durableId="1613247198">
    <w:abstractNumId w:val="20"/>
  </w:num>
  <w:num w:numId="35" w16cid:durableId="356657563">
    <w:abstractNumId w:val="31"/>
  </w:num>
  <w:num w:numId="36" w16cid:durableId="492449581">
    <w:abstractNumId w:val="22"/>
  </w:num>
  <w:num w:numId="37" w16cid:durableId="1789884980">
    <w:abstractNumId w:val="4"/>
  </w:num>
  <w:num w:numId="38" w16cid:durableId="541333655">
    <w:abstractNumId w:val="27"/>
  </w:num>
  <w:num w:numId="39" w16cid:durableId="3326830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1974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15797"/>
    <w:rsid w:val="00017533"/>
    <w:rsid w:val="00021DE9"/>
    <w:rsid w:val="00022703"/>
    <w:rsid w:val="000237D8"/>
    <w:rsid w:val="00024DC4"/>
    <w:rsid w:val="000334DA"/>
    <w:rsid w:val="00034585"/>
    <w:rsid w:val="00036955"/>
    <w:rsid w:val="000416D7"/>
    <w:rsid w:val="00046FB3"/>
    <w:rsid w:val="000508E0"/>
    <w:rsid w:val="00051E02"/>
    <w:rsid w:val="000612F8"/>
    <w:rsid w:val="00065DD0"/>
    <w:rsid w:val="00066CC8"/>
    <w:rsid w:val="0007134A"/>
    <w:rsid w:val="00072182"/>
    <w:rsid w:val="00080416"/>
    <w:rsid w:val="00083FF3"/>
    <w:rsid w:val="000852AE"/>
    <w:rsid w:val="00086CC6"/>
    <w:rsid w:val="00090853"/>
    <w:rsid w:val="00094B74"/>
    <w:rsid w:val="0009579C"/>
    <w:rsid w:val="000A0DB1"/>
    <w:rsid w:val="000A1442"/>
    <w:rsid w:val="000A2799"/>
    <w:rsid w:val="000A3BFF"/>
    <w:rsid w:val="000A6D29"/>
    <w:rsid w:val="000A6D5D"/>
    <w:rsid w:val="000B1B77"/>
    <w:rsid w:val="000B1DF8"/>
    <w:rsid w:val="000B6AF0"/>
    <w:rsid w:val="000B77A3"/>
    <w:rsid w:val="000C23CB"/>
    <w:rsid w:val="000C25FB"/>
    <w:rsid w:val="000C3AC9"/>
    <w:rsid w:val="000D04AC"/>
    <w:rsid w:val="000D668D"/>
    <w:rsid w:val="000E21A0"/>
    <w:rsid w:val="000E317E"/>
    <w:rsid w:val="000E3C08"/>
    <w:rsid w:val="000E5157"/>
    <w:rsid w:val="000E594E"/>
    <w:rsid w:val="000E762A"/>
    <w:rsid w:val="000E7DE3"/>
    <w:rsid w:val="000F1DDB"/>
    <w:rsid w:val="000F23CE"/>
    <w:rsid w:val="000F30AB"/>
    <w:rsid w:val="00102F62"/>
    <w:rsid w:val="00116886"/>
    <w:rsid w:val="00117D9A"/>
    <w:rsid w:val="00120A59"/>
    <w:rsid w:val="00122390"/>
    <w:rsid w:val="00122AA6"/>
    <w:rsid w:val="0012405A"/>
    <w:rsid w:val="00134117"/>
    <w:rsid w:val="001435E6"/>
    <w:rsid w:val="00147D0C"/>
    <w:rsid w:val="00155BEF"/>
    <w:rsid w:val="00156376"/>
    <w:rsid w:val="00166FF9"/>
    <w:rsid w:val="001706BA"/>
    <w:rsid w:val="001711F9"/>
    <w:rsid w:val="001724D2"/>
    <w:rsid w:val="001743B7"/>
    <w:rsid w:val="00176663"/>
    <w:rsid w:val="00176BF1"/>
    <w:rsid w:val="00176CC9"/>
    <w:rsid w:val="00177C59"/>
    <w:rsid w:val="001863AD"/>
    <w:rsid w:val="00192716"/>
    <w:rsid w:val="001938AE"/>
    <w:rsid w:val="001A0202"/>
    <w:rsid w:val="001A10E7"/>
    <w:rsid w:val="001A6E15"/>
    <w:rsid w:val="001B1CF1"/>
    <w:rsid w:val="001B3F5C"/>
    <w:rsid w:val="001B47D4"/>
    <w:rsid w:val="001B6ED7"/>
    <w:rsid w:val="001B7E83"/>
    <w:rsid w:val="001C6DD0"/>
    <w:rsid w:val="001C76F0"/>
    <w:rsid w:val="001C7B3E"/>
    <w:rsid w:val="001C7FD3"/>
    <w:rsid w:val="001D0423"/>
    <w:rsid w:val="001D43B5"/>
    <w:rsid w:val="001D4DDC"/>
    <w:rsid w:val="001D5BD7"/>
    <w:rsid w:val="001D70CD"/>
    <w:rsid w:val="001D7B91"/>
    <w:rsid w:val="001F0319"/>
    <w:rsid w:val="001F07BB"/>
    <w:rsid w:val="001F56E2"/>
    <w:rsid w:val="001F579D"/>
    <w:rsid w:val="002023D6"/>
    <w:rsid w:val="002039E7"/>
    <w:rsid w:val="00203A10"/>
    <w:rsid w:val="002077BD"/>
    <w:rsid w:val="00210DD7"/>
    <w:rsid w:val="002121B6"/>
    <w:rsid w:val="002123EB"/>
    <w:rsid w:val="0022393F"/>
    <w:rsid w:val="0022444C"/>
    <w:rsid w:val="0022532B"/>
    <w:rsid w:val="00225355"/>
    <w:rsid w:val="0022743B"/>
    <w:rsid w:val="00232A77"/>
    <w:rsid w:val="00240F35"/>
    <w:rsid w:val="002436F4"/>
    <w:rsid w:val="00243AA3"/>
    <w:rsid w:val="002474B6"/>
    <w:rsid w:val="00250043"/>
    <w:rsid w:val="0025392E"/>
    <w:rsid w:val="0025579B"/>
    <w:rsid w:val="0025699D"/>
    <w:rsid w:val="00264D9D"/>
    <w:rsid w:val="00270181"/>
    <w:rsid w:val="00270BA2"/>
    <w:rsid w:val="00272B9E"/>
    <w:rsid w:val="00290CE4"/>
    <w:rsid w:val="002911E8"/>
    <w:rsid w:val="00292AFE"/>
    <w:rsid w:val="00294D04"/>
    <w:rsid w:val="00295E2C"/>
    <w:rsid w:val="0029736D"/>
    <w:rsid w:val="002A0C57"/>
    <w:rsid w:val="002A3489"/>
    <w:rsid w:val="002A6736"/>
    <w:rsid w:val="002A6A20"/>
    <w:rsid w:val="002A76BF"/>
    <w:rsid w:val="002B0F56"/>
    <w:rsid w:val="002B1D24"/>
    <w:rsid w:val="002B273F"/>
    <w:rsid w:val="002B72D5"/>
    <w:rsid w:val="002C0A64"/>
    <w:rsid w:val="002C328A"/>
    <w:rsid w:val="002C510E"/>
    <w:rsid w:val="002C6B83"/>
    <w:rsid w:val="002D5F73"/>
    <w:rsid w:val="002F0750"/>
    <w:rsid w:val="002F2BCC"/>
    <w:rsid w:val="002F2F6B"/>
    <w:rsid w:val="002F6A07"/>
    <w:rsid w:val="002F6D7F"/>
    <w:rsid w:val="00301E55"/>
    <w:rsid w:val="00304568"/>
    <w:rsid w:val="00306E50"/>
    <w:rsid w:val="00310EBA"/>
    <w:rsid w:val="00312924"/>
    <w:rsid w:val="003207F0"/>
    <w:rsid w:val="0032080C"/>
    <w:rsid w:val="00321D86"/>
    <w:rsid w:val="00325775"/>
    <w:rsid w:val="00331FFF"/>
    <w:rsid w:val="0033389E"/>
    <w:rsid w:val="00335157"/>
    <w:rsid w:val="00337423"/>
    <w:rsid w:val="0034067E"/>
    <w:rsid w:val="003408CF"/>
    <w:rsid w:val="0034174E"/>
    <w:rsid w:val="003423F1"/>
    <w:rsid w:val="003513C1"/>
    <w:rsid w:val="003521C4"/>
    <w:rsid w:val="00353B83"/>
    <w:rsid w:val="00353CCE"/>
    <w:rsid w:val="00361841"/>
    <w:rsid w:val="003677D7"/>
    <w:rsid w:val="00367F1B"/>
    <w:rsid w:val="003701BF"/>
    <w:rsid w:val="00373BBA"/>
    <w:rsid w:val="0037711A"/>
    <w:rsid w:val="00380033"/>
    <w:rsid w:val="003817AF"/>
    <w:rsid w:val="003819CC"/>
    <w:rsid w:val="003855CF"/>
    <w:rsid w:val="00387171"/>
    <w:rsid w:val="00392AB7"/>
    <w:rsid w:val="003940B8"/>
    <w:rsid w:val="00394F4A"/>
    <w:rsid w:val="00396B1B"/>
    <w:rsid w:val="00396D03"/>
    <w:rsid w:val="003A2774"/>
    <w:rsid w:val="003A30AB"/>
    <w:rsid w:val="003A4053"/>
    <w:rsid w:val="003B3D4B"/>
    <w:rsid w:val="003B5A82"/>
    <w:rsid w:val="003B6BFF"/>
    <w:rsid w:val="003D33CF"/>
    <w:rsid w:val="003D353D"/>
    <w:rsid w:val="003D6E43"/>
    <w:rsid w:val="003D7C7C"/>
    <w:rsid w:val="003E4C83"/>
    <w:rsid w:val="003E4CFA"/>
    <w:rsid w:val="003E6118"/>
    <w:rsid w:val="003F05CA"/>
    <w:rsid w:val="003F3C2C"/>
    <w:rsid w:val="003F4232"/>
    <w:rsid w:val="00402986"/>
    <w:rsid w:val="00402BA2"/>
    <w:rsid w:val="0040595B"/>
    <w:rsid w:val="004059A0"/>
    <w:rsid w:val="00411448"/>
    <w:rsid w:val="00412BD9"/>
    <w:rsid w:val="004139FB"/>
    <w:rsid w:val="00413D19"/>
    <w:rsid w:val="00414604"/>
    <w:rsid w:val="00415913"/>
    <w:rsid w:val="00424AF9"/>
    <w:rsid w:val="004252DB"/>
    <w:rsid w:val="004364F8"/>
    <w:rsid w:val="0044144D"/>
    <w:rsid w:val="00444C60"/>
    <w:rsid w:val="00445A39"/>
    <w:rsid w:val="00446A03"/>
    <w:rsid w:val="00452EBF"/>
    <w:rsid w:val="00455C8A"/>
    <w:rsid w:val="004577DB"/>
    <w:rsid w:val="00460121"/>
    <w:rsid w:val="00464EC6"/>
    <w:rsid w:val="00471F58"/>
    <w:rsid w:val="00480B4A"/>
    <w:rsid w:val="00481E89"/>
    <w:rsid w:val="00482E81"/>
    <w:rsid w:val="004840D8"/>
    <w:rsid w:val="00486738"/>
    <w:rsid w:val="004A0E17"/>
    <w:rsid w:val="004B58CB"/>
    <w:rsid w:val="004B7D50"/>
    <w:rsid w:val="004C0E8F"/>
    <w:rsid w:val="004D2A4F"/>
    <w:rsid w:val="004D644E"/>
    <w:rsid w:val="004D6AE3"/>
    <w:rsid w:val="004D6DB2"/>
    <w:rsid w:val="004E0591"/>
    <w:rsid w:val="004E469B"/>
    <w:rsid w:val="004E6099"/>
    <w:rsid w:val="004E65B5"/>
    <w:rsid w:val="004F42AE"/>
    <w:rsid w:val="004F5A3C"/>
    <w:rsid w:val="00500FAE"/>
    <w:rsid w:val="00501EB8"/>
    <w:rsid w:val="00501FFE"/>
    <w:rsid w:val="00502776"/>
    <w:rsid w:val="00502A3D"/>
    <w:rsid w:val="005032FE"/>
    <w:rsid w:val="00503AC2"/>
    <w:rsid w:val="00504DB4"/>
    <w:rsid w:val="00505371"/>
    <w:rsid w:val="00505F9C"/>
    <w:rsid w:val="00507146"/>
    <w:rsid w:val="005127A0"/>
    <w:rsid w:val="00512930"/>
    <w:rsid w:val="00523367"/>
    <w:rsid w:val="00523B45"/>
    <w:rsid w:val="00530BDC"/>
    <w:rsid w:val="0053298F"/>
    <w:rsid w:val="00533193"/>
    <w:rsid w:val="005340CE"/>
    <w:rsid w:val="005355DE"/>
    <w:rsid w:val="005364E6"/>
    <w:rsid w:val="005417D9"/>
    <w:rsid w:val="00542250"/>
    <w:rsid w:val="00545978"/>
    <w:rsid w:val="005475DB"/>
    <w:rsid w:val="00550721"/>
    <w:rsid w:val="005513D5"/>
    <w:rsid w:val="00551DCB"/>
    <w:rsid w:val="00564AA8"/>
    <w:rsid w:val="00566DE1"/>
    <w:rsid w:val="00571F92"/>
    <w:rsid w:val="0057272B"/>
    <w:rsid w:val="0057680C"/>
    <w:rsid w:val="00577CDD"/>
    <w:rsid w:val="005837B7"/>
    <w:rsid w:val="00586FE1"/>
    <w:rsid w:val="0059157C"/>
    <w:rsid w:val="0059505E"/>
    <w:rsid w:val="00597242"/>
    <w:rsid w:val="005A5BD1"/>
    <w:rsid w:val="005B0DAE"/>
    <w:rsid w:val="005B2EB3"/>
    <w:rsid w:val="005B6F8F"/>
    <w:rsid w:val="005C1F8B"/>
    <w:rsid w:val="005C24C9"/>
    <w:rsid w:val="005C277A"/>
    <w:rsid w:val="005C2ECD"/>
    <w:rsid w:val="005C39A3"/>
    <w:rsid w:val="005D0696"/>
    <w:rsid w:val="005D29F4"/>
    <w:rsid w:val="005D35E1"/>
    <w:rsid w:val="005D3B01"/>
    <w:rsid w:val="005D6946"/>
    <w:rsid w:val="005E17B1"/>
    <w:rsid w:val="005E1903"/>
    <w:rsid w:val="005E2EF9"/>
    <w:rsid w:val="005E493B"/>
    <w:rsid w:val="005F04E9"/>
    <w:rsid w:val="005F1100"/>
    <w:rsid w:val="005F4256"/>
    <w:rsid w:val="00611285"/>
    <w:rsid w:val="00611C6B"/>
    <w:rsid w:val="00611F75"/>
    <w:rsid w:val="00612FF8"/>
    <w:rsid w:val="00613F43"/>
    <w:rsid w:val="00617FB8"/>
    <w:rsid w:val="00621E26"/>
    <w:rsid w:val="006240B0"/>
    <w:rsid w:val="00626D85"/>
    <w:rsid w:val="006413E0"/>
    <w:rsid w:val="006425DA"/>
    <w:rsid w:val="00643091"/>
    <w:rsid w:val="006436CA"/>
    <w:rsid w:val="00644878"/>
    <w:rsid w:val="00645027"/>
    <w:rsid w:val="00645F03"/>
    <w:rsid w:val="0065220E"/>
    <w:rsid w:val="0065225A"/>
    <w:rsid w:val="00656703"/>
    <w:rsid w:val="00667B32"/>
    <w:rsid w:val="00677CA3"/>
    <w:rsid w:val="006820BA"/>
    <w:rsid w:val="00683A5D"/>
    <w:rsid w:val="00684D9D"/>
    <w:rsid w:val="0068671D"/>
    <w:rsid w:val="0068786A"/>
    <w:rsid w:val="00690358"/>
    <w:rsid w:val="0069549F"/>
    <w:rsid w:val="006A2226"/>
    <w:rsid w:val="006A6A58"/>
    <w:rsid w:val="006B169A"/>
    <w:rsid w:val="006B3D84"/>
    <w:rsid w:val="006C2453"/>
    <w:rsid w:val="006C4A12"/>
    <w:rsid w:val="006C71F4"/>
    <w:rsid w:val="006D07AE"/>
    <w:rsid w:val="006D1C96"/>
    <w:rsid w:val="006D1EE0"/>
    <w:rsid w:val="006D1FD6"/>
    <w:rsid w:val="006D6481"/>
    <w:rsid w:val="006D691F"/>
    <w:rsid w:val="006D737E"/>
    <w:rsid w:val="006E1F29"/>
    <w:rsid w:val="006E26FD"/>
    <w:rsid w:val="006E2813"/>
    <w:rsid w:val="006E2BB7"/>
    <w:rsid w:val="006E3D74"/>
    <w:rsid w:val="006E4D2D"/>
    <w:rsid w:val="006E73FB"/>
    <w:rsid w:val="006F0AF4"/>
    <w:rsid w:val="006F2C4D"/>
    <w:rsid w:val="006F72A0"/>
    <w:rsid w:val="0070110E"/>
    <w:rsid w:val="00707208"/>
    <w:rsid w:val="00707BCC"/>
    <w:rsid w:val="00707DE4"/>
    <w:rsid w:val="007106CD"/>
    <w:rsid w:val="00713A5E"/>
    <w:rsid w:val="00714FFD"/>
    <w:rsid w:val="00717A60"/>
    <w:rsid w:val="00717BD7"/>
    <w:rsid w:val="00720D6B"/>
    <w:rsid w:val="00726968"/>
    <w:rsid w:val="00732EDE"/>
    <w:rsid w:val="00734F10"/>
    <w:rsid w:val="00741753"/>
    <w:rsid w:val="00741FD7"/>
    <w:rsid w:val="00744ECF"/>
    <w:rsid w:val="007452F6"/>
    <w:rsid w:val="0074579E"/>
    <w:rsid w:val="007477FF"/>
    <w:rsid w:val="00750F97"/>
    <w:rsid w:val="007543C0"/>
    <w:rsid w:val="00757873"/>
    <w:rsid w:val="00763B68"/>
    <w:rsid w:val="00764D09"/>
    <w:rsid w:val="007654DE"/>
    <w:rsid w:val="00765FB6"/>
    <w:rsid w:val="00767DBB"/>
    <w:rsid w:val="007732DD"/>
    <w:rsid w:val="0077350B"/>
    <w:rsid w:val="00774284"/>
    <w:rsid w:val="007746A3"/>
    <w:rsid w:val="0077582E"/>
    <w:rsid w:val="00776F31"/>
    <w:rsid w:val="00782E35"/>
    <w:rsid w:val="00783209"/>
    <w:rsid w:val="00784B7E"/>
    <w:rsid w:val="00784CBB"/>
    <w:rsid w:val="00785D90"/>
    <w:rsid w:val="00786225"/>
    <w:rsid w:val="00787EF8"/>
    <w:rsid w:val="0079288D"/>
    <w:rsid w:val="0079593B"/>
    <w:rsid w:val="00796BE2"/>
    <w:rsid w:val="007A6784"/>
    <w:rsid w:val="007A71EA"/>
    <w:rsid w:val="007B67FE"/>
    <w:rsid w:val="007C209D"/>
    <w:rsid w:val="007C42D7"/>
    <w:rsid w:val="007C4C0D"/>
    <w:rsid w:val="007D0618"/>
    <w:rsid w:val="007D0784"/>
    <w:rsid w:val="007D42B7"/>
    <w:rsid w:val="007D4DD5"/>
    <w:rsid w:val="007E0858"/>
    <w:rsid w:val="007E291E"/>
    <w:rsid w:val="007E2E9C"/>
    <w:rsid w:val="007E413E"/>
    <w:rsid w:val="007E4DCC"/>
    <w:rsid w:val="007E4F11"/>
    <w:rsid w:val="007F31B0"/>
    <w:rsid w:val="007F4942"/>
    <w:rsid w:val="007F4BE9"/>
    <w:rsid w:val="007F5264"/>
    <w:rsid w:val="00801217"/>
    <w:rsid w:val="0080157D"/>
    <w:rsid w:val="00801DBC"/>
    <w:rsid w:val="008025D0"/>
    <w:rsid w:val="008039C4"/>
    <w:rsid w:val="00803F0E"/>
    <w:rsid w:val="00804C95"/>
    <w:rsid w:val="00814C9C"/>
    <w:rsid w:val="0082342B"/>
    <w:rsid w:val="00823F3B"/>
    <w:rsid w:val="00824E1F"/>
    <w:rsid w:val="00825183"/>
    <w:rsid w:val="00831750"/>
    <w:rsid w:val="00832550"/>
    <w:rsid w:val="0083275C"/>
    <w:rsid w:val="00832D97"/>
    <w:rsid w:val="008340B2"/>
    <w:rsid w:val="00834851"/>
    <w:rsid w:val="0083638B"/>
    <w:rsid w:val="00837934"/>
    <w:rsid w:val="00841ABD"/>
    <w:rsid w:val="008447DF"/>
    <w:rsid w:val="0085076F"/>
    <w:rsid w:val="00851C83"/>
    <w:rsid w:val="0086005A"/>
    <w:rsid w:val="00863488"/>
    <w:rsid w:val="008644DC"/>
    <w:rsid w:val="008679E7"/>
    <w:rsid w:val="008778AD"/>
    <w:rsid w:val="0088217A"/>
    <w:rsid w:val="00882BC2"/>
    <w:rsid w:val="00884FCC"/>
    <w:rsid w:val="00886C6F"/>
    <w:rsid w:val="00887AC2"/>
    <w:rsid w:val="00890379"/>
    <w:rsid w:val="0089246C"/>
    <w:rsid w:val="00894ED6"/>
    <w:rsid w:val="00897017"/>
    <w:rsid w:val="008A3A2E"/>
    <w:rsid w:val="008A3F62"/>
    <w:rsid w:val="008A548C"/>
    <w:rsid w:val="008A7B95"/>
    <w:rsid w:val="008B2583"/>
    <w:rsid w:val="008B5A60"/>
    <w:rsid w:val="008B5BE5"/>
    <w:rsid w:val="008B6000"/>
    <w:rsid w:val="008C5F76"/>
    <w:rsid w:val="008C64A7"/>
    <w:rsid w:val="008D0C93"/>
    <w:rsid w:val="008D42FD"/>
    <w:rsid w:val="008D50DA"/>
    <w:rsid w:val="008E1B8A"/>
    <w:rsid w:val="008E60D1"/>
    <w:rsid w:val="009008B1"/>
    <w:rsid w:val="00906C33"/>
    <w:rsid w:val="00912D75"/>
    <w:rsid w:val="00913FBA"/>
    <w:rsid w:val="0093162B"/>
    <w:rsid w:val="009339D1"/>
    <w:rsid w:val="009341E9"/>
    <w:rsid w:val="00942C28"/>
    <w:rsid w:val="009430CC"/>
    <w:rsid w:val="00947230"/>
    <w:rsid w:val="0095041C"/>
    <w:rsid w:val="00950A9D"/>
    <w:rsid w:val="009520EC"/>
    <w:rsid w:val="00954541"/>
    <w:rsid w:val="009669D1"/>
    <w:rsid w:val="009828F5"/>
    <w:rsid w:val="009835C8"/>
    <w:rsid w:val="0099175A"/>
    <w:rsid w:val="0099251E"/>
    <w:rsid w:val="009938B3"/>
    <w:rsid w:val="009A15B8"/>
    <w:rsid w:val="009A2EEA"/>
    <w:rsid w:val="009A662C"/>
    <w:rsid w:val="009B233C"/>
    <w:rsid w:val="009B43FA"/>
    <w:rsid w:val="009B61A2"/>
    <w:rsid w:val="009B7310"/>
    <w:rsid w:val="009C3FAC"/>
    <w:rsid w:val="009C5F86"/>
    <w:rsid w:val="009C63F5"/>
    <w:rsid w:val="009C64D1"/>
    <w:rsid w:val="009D43FB"/>
    <w:rsid w:val="009E2A0E"/>
    <w:rsid w:val="009E3CB2"/>
    <w:rsid w:val="009E63BE"/>
    <w:rsid w:val="00A002A9"/>
    <w:rsid w:val="00A0169A"/>
    <w:rsid w:val="00A057E5"/>
    <w:rsid w:val="00A06307"/>
    <w:rsid w:val="00A073E0"/>
    <w:rsid w:val="00A1081B"/>
    <w:rsid w:val="00A12B2B"/>
    <w:rsid w:val="00A14CBE"/>
    <w:rsid w:val="00A152EF"/>
    <w:rsid w:val="00A16161"/>
    <w:rsid w:val="00A17894"/>
    <w:rsid w:val="00A17E7D"/>
    <w:rsid w:val="00A210BE"/>
    <w:rsid w:val="00A225F6"/>
    <w:rsid w:val="00A22A19"/>
    <w:rsid w:val="00A24BF0"/>
    <w:rsid w:val="00A25686"/>
    <w:rsid w:val="00A314B9"/>
    <w:rsid w:val="00A339D1"/>
    <w:rsid w:val="00A34729"/>
    <w:rsid w:val="00A34A1C"/>
    <w:rsid w:val="00A36CE5"/>
    <w:rsid w:val="00A429AA"/>
    <w:rsid w:val="00A43922"/>
    <w:rsid w:val="00A4428E"/>
    <w:rsid w:val="00A44434"/>
    <w:rsid w:val="00A45433"/>
    <w:rsid w:val="00A47BBC"/>
    <w:rsid w:val="00A52A5E"/>
    <w:rsid w:val="00A563CE"/>
    <w:rsid w:val="00A60F2E"/>
    <w:rsid w:val="00A67665"/>
    <w:rsid w:val="00A706D9"/>
    <w:rsid w:val="00A70C68"/>
    <w:rsid w:val="00A73F92"/>
    <w:rsid w:val="00A762BA"/>
    <w:rsid w:val="00A770E7"/>
    <w:rsid w:val="00A77F13"/>
    <w:rsid w:val="00A80408"/>
    <w:rsid w:val="00A86643"/>
    <w:rsid w:val="00A90EED"/>
    <w:rsid w:val="00A91787"/>
    <w:rsid w:val="00A926BC"/>
    <w:rsid w:val="00A92D07"/>
    <w:rsid w:val="00A9330C"/>
    <w:rsid w:val="00A9444B"/>
    <w:rsid w:val="00A9567D"/>
    <w:rsid w:val="00A9702B"/>
    <w:rsid w:val="00A97EC2"/>
    <w:rsid w:val="00AA4637"/>
    <w:rsid w:val="00AA4A8E"/>
    <w:rsid w:val="00AB1032"/>
    <w:rsid w:val="00AB112D"/>
    <w:rsid w:val="00AB327B"/>
    <w:rsid w:val="00AB5531"/>
    <w:rsid w:val="00AB7C3C"/>
    <w:rsid w:val="00AC02E2"/>
    <w:rsid w:val="00AC5DE3"/>
    <w:rsid w:val="00AD05F3"/>
    <w:rsid w:val="00AD5EB6"/>
    <w:rsid w:val="00AD70FC"/>
    <w:rsid w:val="00AE144D"/>
    <w:rsid w:val="00AE2C8A"/>
    <w:rsid w:val="00AE3038"/>
    <w:rsid w:val="00AE65E8"/>
    <w:rsid w:val="00AE75B9"/>
    <w:rsid w:val="00AF1BC4"/>
    <w:rsid w:val="00AF2C34"/>
    <w:rsid w:val="00AF4B84"/>
    <w:rsid w:val="00AF5274"/>
    <w:rsid w:val="00AF7548"/>
    <w:rsid w:val="00B04C2D"/>
    <w:rsid w:val="00B12FCB"/>
    <w:rsid w:val="00B142A1"/>
    <w:rsid w:val="00B16513"/>
    <w:rsid w:val="00B16F43"/>
    <w:rsid w:val="00B17DD4"/>
    <w:rsid w:val="00B227E5"/>
    <w:rsid w:val="00B23F89"/>
    <w:rsid w:val="00B25DA7"/>
    <w:rsid w:val="00B27743"/>
    <w:rsid w:val="00B31664"/>
    <w:rsid w:val="00B352CF"/>
    <w:rsid w:val="00B4270E"/>
    <w:rsid w:val="00B5122B"/>
    <w:rsid w:val="00B51331"/>
    <w:rsid w:val="00B51B10"/>
    <w:rsid w:val="00B5488D"/>
    <w:rsid w:val="00B55DE7"/>
    <w:rsid w:val="00B566CE"/>
    <w:rsid w:val="00B5778A"/>
    <w:rsid w:val="00B626A2"/>
    <w:rsid w:val="00B63DA1"/>
    <w:rsid w:val="00B66981"/>
    <w:rsid w:val="00B70A97"/>
    <w:rsid w:val="00B75E4D"/>
    <w:rsid w:val="00B76FDC"/>
    <w:rsid w:val="00B8089C"/>
    <w:rsid w:val="00B8182A"/>
    <w:rsid w:val="00B8274E"/>
    <w:rsid w:val="00B85DFE"/>
    <w:rsid w:val="00B862D1"/>
    <w:rsid w:val="00B87995"/>
    <w:rsid w:val="00B93501"/>
    <w:rsid w:val="00B937B1"/>
    <w:rsid w:val="00B97118"/>
    <w:rsid w:val="00B9759C"/>
    <w:rsid w:val="00BA02EF"/>
    <w:rsid w:val="00BA0302"/>
    <w:rsid w:val="00BA1085"/>
    <w:rsid w:val="00BA1712"/>
    <w:rsid w:val="00BA313A"/>
    <w:rsid w:val="00BA425B"/>
    <w:rsid w:val="00BA4965"/>
    <w:rsid w:val="00BA5339"/>
    <w:rsid w:val="00BB2CB8"/>
    <w:rsid w:val="00BB3BAC"/>
    <w:rsid w:val="00BB505E"/>
    <w:rsid w:val="00BB76E2"/>
    <w:rsid w:val="00BC3260"/>
    <w:rsid w:val="00BC382A"/>
    <w:rsid w:val="00BC3E6A"/>
    <w:rsid w:val="00BD0F60"/>
    <w:rsid w:val="00BD7B4F"/>
    <w:rsid w:val="00BE3C1B"/>
    <w:rsid w:val="00BF0757"/>
    <w:rsid w:val="00BF1F5A"/>
    <w:rsid w:val="00BF2617"/>
    <w:rsid w:val="00BF64E8"/>
    <w:rsid w:val="00C01112"/>
    <w:rsid w:val="00C02AFC"/>
    <w:rsid w:val="00C02D21"/>
    <w:rsid w:val="00C03142"/>
    <w:rsid w:val="00C14088"/>
    <w:rsid w:val="00C25226"/>
    <w:rsid w:val="00C43077"/>
    <w:rsid w:val="00C4409C"/>
    <w:rsid w:val="00C45E90"/>
    <w:rsid w:val="00C511BB"/>
    <w:rsid w:val="00C5376C"/>
    <w:rsid w:val="00C549D3"/>
    <w:rsid w:val="00C5520B"/>
    <w:rsid w:val="00C614D7"/>
    <w:rsid w:val="00C65DEA"/>
    <w:rsid w:val="00C747F7"/>
    <w:rsid w:val="00C818DA"/>
    <w:rsid w:val="00C840C9"/>
    <w:rsid w:val="00C84E1C"/>
    <w:rsid w:val="00C9611F"/>
    <w:rsid w:val="00CA487D"/>
    <w:rsid w:val="00CB1AAB"/>
    <w:rsid w:val="00CB7704"/>
    <w:rsid w:val="00CC1207"/>
    <w:rsid w:val="00CC2928"/>
    <w:rsid w:val="00CC38BF"/>
    <w:rsid w:val="00CC6B7B"/>
    <w:rsid w:val="00CD3E8A"/>
    <w:rsid w:val="00CE03C8"/>
    <w:rsid w:val="00CE0817"/>
    <w:rsid w:val="00CF1B5A"/>
    <w:rsid w:val="00CF1EA5"/>
    <w:rsid w:val="00D03571"/>
    <w:rsid w:val="00D05786"/>
    <w:rsid w:val="00D10735"/>
    <w:rsid w:val="00D1239B"/>
    <w:rsid w:val="00D1354E"/>
    <w:rsid w:val="00D13D82"/>
    <w:rsid w:val="00D171D4"/>
    <w:rsid w:val="00D17691"/>
    <w:rsid w:val="00D201DC"/>
    <w:rsid w:val="00D20E10"/>
    <w:rsid w:val="00D22C27"/>
    <w:rsid w:val="00D24DB6"/>
    <w:rsid w:val="00D25F3D"/>
    <w:rsid w:val="00D272B6"/>
    <w:rsid w:val="00D30ADF"/>
    <w:rsid w:val="00D35598"/>
    <w:rsid w:val="00D356E8"/>
    <w:rsid w:val="00D37AF0"/>
    <w:rsid w:val="00D40618"/>
    <w:rsid w:val="00D41379"/>
    <w:rsid w:val="00D417D0"/>
    <w:rsid w:val="00D4338D"/>
    <w:rsid w:val="00D4437E"/>
    <w:rsid w:val="00D46929"/>
    <w:rsid w:val="00D54E67"/>
    <w:rsid w:val="00D66E2E"/>
    <w:rsid w:val="00D7240B"/>
    <w:rsid w:val="00D7362E"/>
    <w:rsid w:val="00D7378A"/>
    <w:rsid w:val="00D82144"/>
    <w:rsid w:val="00D8653F"/>
    <w:rsid w:val="00D90977"/>
    <w:rsid w:val="00D912A2"/>
    <w:rsid w:val="00D91FEE"/>
    <w:rsid w:val="00D95F08"/>
    <w:rsid w:val="00D97514"/>
    <w:rsid w:val="00D97F4E"/>
    <w:rsid w:val="00DB67B5"/>
    <w:rsid w:val="00DB7D87"/>
    <w:rsid w:val="00DC5741"/>
    <w:rsid w:val="00DD3CF9"/>
    <w:rsid w:val="00DD418F"/>
    <w:rsid w:val="00DD7EDA"/>
    <w:rsid w:val="00DE2B1A"/>
    <w:rsid w:val="00DE3ACD"/>
    <w:rsid w:val="00DE5593"/>
    <w:rsid w:val="00DF2816"/>
    <w:rsid w:val="00DF29BE"/>
    <w:rsid w:val="00DF707D"/>
    <w:rsid w:val="00DF73FB"/>
    <w:rsid w:val="00DF78FF"/>
    <w:rsid w:val="00E00FBE"/>
    <w:rsid w:val="00E00FE7"/>
    <w:rsid w:val="00E01DEC"/>
    <w:rsid w:val="00E03B23"/>
    <w:rsid w:val="00E06C05"/>
    <w:rsid w:val="00E114F0"/>
    <w:rsid w:val="00E21C0B"/>
    <w:rsid w:val="00E235D7"/>
    <w:rsid w:val="00E25135"/>
    <w:rsid w:val="00E25582"/>
    <w:rsid w:val="00E25F2E"/>
    <w:rsid w:val="00E340F4"/>
    <w:rsid w:val="00E34C52"/>
    <w:rsid w:val="00E43FA3"/>
    <w:rsid w:val="00E53046"/>
    <w:rsid w:val="00E5481E"/>
    <w:rsid w:val="00E576D8"/>
    <w:rsid w:val="00E642D7"/>
    <w:rsid w:val="00E64F82"/>
    <w:rsid w:val="00E66DF6"/>
    <w:rsid w:val="00E7487C"/>
    <w:rsid w:val="00E808E6"/>
    <w:rsid w:val="00E815EF"/>
    <w:rsid w:val="00E905BE"/>
    <w:rsid w:val="00E94DFC"/>
    <w:rsid w:val="00EA0A9E"/>
    <w:rsid w:val="00EA459E"/>
    <w:rsid w:val="00EA6FEF"/>
    <w:rsid w:val="00EB0ACA"/>
    <w:rsid w:val="00EB10EF"/>
    <w:rsid w:val="00EC0CFE"/>
    <w:rsid w:val="00EC1966"/>
    <w:rsid w:val="00ED1A54"/>
    <w:rsid w:val="00ED7C67"/>
    <w:rsid w:val="00EE54E0"/>
    <w:rsid w:val="00EE69EF"/>
    <w:rsid w:val="00EF1E6D"/>
    <w:rsid w:val="00EF2011"/>
    <w:rsid w:val="00EF7C84"/>
    <w:rsid w:val="00F00761"/>
    <w:rsid w:val="00F05032"/>
    <w:rsid w:val="00F12412"/>
    <w:rsid w:val="00F1362C"/>
    <w:rsid w:val="00F2087A"/>
    <w:rsid w:val="00F21F6B"/>
    <w:rsid w:val="00F2274A"/>
    <w:rsid w:val="00F24018"/>
    <w:rsid w:val="00F254C0"/>
    <w:rsid w:val="00F264EA"/>
    <w:rsid w:val="00F276D6"/>
    <w:rsid w:val="00F27967"/>
    <w:rsid w:val="00F27FE5"/>
    <w:rsid w:val="00F32612"/>
    <w:rsid w:val="00F33B6F"/>
    <w:rsid w:val="00F40A56"/>
    <w:rsid w:val="00F41C48"/>
    <w:rsid w:val="00F43673"/>
    <w:rsid w:val="00F46A31"/>
    <w:rsid w:val="00F52A6E"/>
    <w:rsid w:val="00F53B42"/>
    <w:rsid w:val="00F62337"/>
    <w:rsid w:val="00F627EA"/>
    <w:rsid w:val="00F62BC7"/>
    <w:rsid w:val="00F6408F"/>
    <w:rsid w:val="00F64320"/>
    <w:rsid w:val="00F64B64"/>
    <w:rsid w:val="00F650B7"/>
    <w:rsid w:val="00F706F0"/>
    <w:rsid w:val="00F7510F"/>
    <w:rsid w:val="00F75717"/>
    <w:rsid w:val="00F77492"/>
    <w:rsid w:val="00F828AA"/>
    <w:rsid w:val="00F90B4F"/>
    <w:rsid w:val="00F91D92"/>
    <w:rsid w:val="00F924C2"/>
    <w:rsid w:val="00F93176"/>
    <w:rsid w:val="00F93988"/>
    <w:rsid w:val="00FA1FA3"/>
    <w:rsid w:val="00FA6154"/>
    <w:rsid w:val="00FA63CB"/>
    <w:rsid w:val="00FA6A4E"/>
    <w:rsid w:val="00FA7349"/>
    <w:rsid w:val="00FB11CC"/>
    <w:rsid w:val="00FB215B"/>
    <w:rsid w:val="00FD508B"/>
    <w:rsid w:val="00FD5538"/>
    <w:rsid w:val="00FD5F5A"/>
    <w:rsid w:val="00FE2829"/>
    <w:rsid w:val="00FE573E"/>
    <w:rsid w:val="00FE6AD5"/>
    <w:rsid w:val="00FF25C2"/>
    <w:rsid w:val="00FF3D63"/>
    <w:rsid w:val="00FF5E8D"/>
    <w:rsid w:val="2F55ED32"/>
    <w:rsid w:val="4A8564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12043723-85CE-4F37-A51E-7AA9B0FD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link w:val="Heading1Char"/>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BA4965"/>
    <w:rPr>
      <w:vertAlign w:val="superscript"/>
    </w:rPr>
  </w:style>
  <w:style w:type="paragraph" w:styleId="FootnoteText">
    <w:name w:val="footnote text"/>
    <w:basedOn w:val="Normal"/>
    <w:link w:val="FootnoteTextChar"/>
    <w:uiPriority w:val="99"/>
    <w:rsid w:val="00BA4965"/>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BA4965"/>
    <w:rPr>
      <w:rFonts w:asciiTheme="minorHAnsi" w:hAnsiTheme="minorHAnsi" w:cs="Arial"/>
      <w:lang w:eastAsia="en-US"/>
    </w:rPr>
  </w:style>
  <w:style w:type="character" w:customStyle="1" w:styleId="Heading1Char">
    <w:name w:val="Heading 1 Char"/>
    <w:basedOn w:val="DefaultParagraphFont"/>
    <w:link w:val="Heading1"/>
    <w:rsid w:val="004B58CB"/>
    <w:rPr>
      <w:rFonts w:ascii="Arial Bold" w:hAnsi="Arial Bold" w:cs="Arial"/>
      <w:b/>
      <w:bCs/>
      <w:kern w:val="32"/>
      <w:sz w:val="24"/>
      <w:szCs w:val="32"/>
    </w:rPr>
  </w:style>
  <w:style w:type="character" w:customStyle="1" w:styleId="HeaderChar">
    <w:name w:val="Header Char"/>
    <w:basedOn w:val="DefaultParagraphFont"/>
    <w:link w:val="Header"/>
    <w:rsid w:val="00CE08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934506">
      <w:bodyDiv w:val="1"/>
      <w:marLeft w:val="0"/>
      <w:marRight w:val="0"/>
      <w:marTop w:val="0"/>
      <w:marBottom w:val="0"/>
      <w:divBdr>
        <w:top w:val="none" w:sz="0" w:space="0" w:color="auto"/>
        <w:left w:val="none" w:sz="0" w:space="0" w:color="auto"/>
        <w:bottom w:val="none" w:sz="0" w:space="0" w:color="auto"/>
        <w:right w:val="none" w:sz="0" w:space="0" w:color="auto"/>
      </w:divBdr>
    </w:div>
    <w:div w:id="138840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https://www.darwininitiative.org.uk/resources/risk-management/" TargetMode="External"/><Relationship Id="rId26" Type="http://schemas.openxmlformats.org/officeDocument/2006/relationships/hyperlink" Target="https://www.darwininitiative.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3.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CVYKPJX34U6M-758972186-411660</_dlc_DocId>
    <_dlc_DocIdUrl xmlns="cc366836-ef4b-4f28-af58-4aa17b81621c">
      <Url>https://niras.sharepoint.com/sites/NSCOL16-14/_layouts/15/DocIdRedir.aspx?ID=CVYKPJX34U6M-758972186-411660</Url>
      <Description>CVYKPJX34U6M-758972186-411660</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2.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3.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4.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5.xml><?xml version="1.0" encoding="utf-8"?>
<ds:datastoreItem xmlns:ds="http://schemas.openxmlformats.org/officeDocument/2006/customXml" ds:itemID="{FAE72CA9-8D89-4600-AEFA-C8C1CE3D9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15</Pages>
  <Words>5070</Words>
  <Characters>27793</Characters>
  <Application>Microsoft Office Word</Application>
  <DocSecurity>0</DocSecurity>
  <Lines>231</Lines>
  <Paragraphs>65</Paragraphs>
  <ScaleCrop>false</ScaleCrop>
  <Company>LTS INTERNATIONAL</Company>
  <LinksUpToDate>false</LinksUpToDate>
  <CharactersWithSpaces>32798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18</cp:revision>
  <cp:lastPrinted>1901-01-01T00:00:00Z</cp:lastPrinted>
  <dcterms:created xsi:type="dcterms:W3CDTF">2025-03-21T09:38:00Z</dcterms:created>
  <dcterms:modified xsi:type="dcterms:W3CDTF">2025-03-21T14:59:00Z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1a17e9c1-2bd0-4a24-a666-f4379b720822</vt:lpwstr>
  </property>
  <property fmtid="{D5CDD505-2E9C-101B-9397-08002B2CF9AE}" pid="9" name="NIRASQAGroup">
    <vt:lpwstr/>
  </property>
  <property fmtid="{D5CDD505-2E9C-101B-9397-08002B2CF9AE}" pid="10" name="MediaServiceImageTags">
    <vt:lpwstr/>
  </property>
  <property fmtid="{D5CDD505-2E9C-101B-9397-08002B2CF9AE}" pid="11" name="_dlc_DocId">
    <vt:lpwstr>CVYKPJX34U6M-758972186-411660</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_dlc_DocId_src">
    <vt:lpwstr>{Module.FooterText}</vt:lpwstr>
  </property>
  <property fmtid="{D5CDD505-2E9C-101B-9397-08002B2CF9AE}" pid="16" name="ApplyLanguageRun">
    <vt:lpwstr>true</vt:lpwstr>
  </property>
</Properties>
</file>